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C75" w:rsidRPr="00F70AA5" w:rsidRDefault="00745D3D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2290" cy="542290"/>
            <wp:effectExtent l="1905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C75" w:rsidRPr="00F70AA5" w:rsidRDefault="00077C75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232F42" w:rsidRDefault="00732476" w:rsidP="0073247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31 июля </w:t>
      </w:r>
      <w:r w:rsidRPr="00F70AA5">
        <w:rPr>
          <w:sz w:val="28"/>
          <w:szCs w:val="28"/>
        </w:rPr>
        <w:t>20</w:t>
      </w:r>
      <w:r>
        <w:rPr>
          <w:sz w:val="28"/>
          <w:szCs w:val="28"/>
        </w:rPr>
        <w:t>26</w:t>
      </w:r>
      <w:r w:rsidRPr="00F70AA5">
        <w:rPr>
          <w:sz w:val="28"/>
          <w:szCs w:val="28"/>
        </w:rPr>
        <w:t xml:space="preserve"> года</w:t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32F42">
        <w:rPr>
          <w:sz w:val="28"/>
          <w:szCs w:val="28"/>
        </w:rPr>
        <w:tab/>
        <w:t>№</w:t>
      </w:r>
      <w:r>
        <w:rPr>
          <w:sz w:val="28"/>
          <w:szCs w:val="28"/>
        </w:rPr>
        <w:t xml:space="preserve"> 13-4</w:t>
      </w:r>
      <w:r>
        <w:rPr>
          <w:sz w:val="28"/>
          <w:szCs w:val="28"/>
        </w:rPr>
        <w:t>6</w:t>
      </w:r>
    </w:p>
    <w:p w:rsidR="00077C75" w:rsidRDefault="00077C75" w:rsidP="00077C75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077C75" w:rsidRDefault="00077C75" w:rsidP="00077C75">
      <w:pPr>
        <w:rPr>
          <w:b/>
          <w:sz w:val="28"/>
          <w:szCs w:val="28"/>
        </w:rPr>
      </w:pPr>
    </w:p>
    <w:p w:rsidR="00077C75" w:rsidRPr="00D9196F" w:rsidRDefault="00077C75" w:rsidP="00B76070">
      <w:pPr>
        <w:pStyle w:val="a3"/>
        <w:tabs>
          <w:tab w:val="left" w:pos="0"/>
        </w:tabs>
        <w:ind w:left="1560" w:right="990"/>
        <w:jc w:val="both"/>
        <w:rPr>
          <w:b w:val="0"/>
          <w:sz w:val="28"/>
        </w:rPr>
      </w:pPr>
      <w:r w:rsidRPr="002052DA">
        <w:rPr>
          <w:bCs/>
          <w:sz w:val="28"/>
          <w:szCs w:val="28"/>
        </w:rPr>
        <w:t>О регистрации</w:t>
      </w:r>
      <w:r>
        <w:rPr>
          <w:bCs/>
          <w:sz w:val="28"/>
          <w:szCs w:val="28"/>
        </w:rPr>
        <w:t xml:space="preserve"> </w:t>
      </w:r>
      <w:r w:rsidRPr="002052DA">
        <w:rPr>
          <w:bCs/>
          <w:sz w:val="28"/>
          <w:szCs w:val="28"/>
        </w:rPr>
        <w:t>кандидат</w:t>
      </w:r>
      <w:r>
        <w:rPr>
          <w:bCs/>
          <w:sz w:val="28"/>
          <w:szCs w:val="28"/>
        </w:rPr>
        <w:t xml:space="preserve">а </w:t>
      </w:r>
      <w:r w:rsidRPr="00F02A27">
        <w:rPr>
          <w:bCs/>
          <w:sz w:val="28"/>
          <w:szCs w:val="28"/>
        </w:rPr>
        <w:t xml:space="preserve">в депутаты </w:t>
      </w:r>
      <w:r w:rsidR="00D9196F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D34D00">
        <w:rPr>
          <w:bCs/>
          <w:sz w:val="28"/>
          <w:szCs w:val="28"/>
        </w:rPr>
        <w:t>Комиссаровского</w:t>
      </w:r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="00D9196F">
        <w:rPr>
          <w:sz w:val="28"/>
          <w:szCs w:val="28"/>
        </w:rPr>
        <w:t xml:space="preserve"> созыва</w:t>
      </w:r>
      <w:r w:rsidR="00AF04CD">
        <w:rPr>
          <w:sz w:val="28"/>
          <w:szCs w:val="28"/>
        </w:rPr>
        <w:t xml:space="preserve"> </w:t>
      </w:r>
      <w:r w:rsidR="00D9196F">
        <w:rPr>
          <w:sz w:val="28"/>
          <w:szCs w:val="28"/>
        </w:rPr>
        <w:t xml:space="preserve">по </w:t>
      </w:r>
      <w:r w:rsidR="00D34D00">
        <w:rPr>
          <w:sz w:val="28"/>
          <w:szCs w:val="28"/>
        </w:rPr>
        <w:t>Комиссаровскому</w:t>
      </w:r>
      <w:r w:rsidR="003C1F35" w:rsidRPr="00D9196F">
        <w:rPr>
          <w:b w:val="0"/>
        </w:rPr>
        <w:t xml:space="preserve"> </w:t>
      </w:r>
      <w:r w:rsidR="003A53BC" w:rsidRPr="003C1F35">
        <w:rPr>
          <w:sz w:val="28"/>
          <w:szCs w:val="28"/>
        </w:rPr>
        <w:t>многоманда</w:t>
      </w:r>
      <w:r w:rsidR="003A53BC" w:rsidRPr="00F02A27">
        <w:rPr>
          <w:sz w:val="28"/>
          <w:szCs w:val="28"/>
        </w:rPr>
        <w:t xml:space="preserve">тному избирательному округу </w:t>
      </w:r>
      <w:r w:rsidR="00D34D00">
        <w:rPr>
          <w:sz w:val="28"/>
          <w:szCs w:val="28"/>
        </w:rPr>
        <w:t>Карасевой Ирины Владимировны</w:t>
      </w:r>
      <w:r w:rsidR="003A53BC">
        <w:rPr>
          <w:b w:val="0"/>
          <w:sz w:val="28"/>
          <w:szCs w:val="28"/>
        </w:rPr>
        <w:t xml:space="preserve"> </w:t>
      </w:r>
    </w:p>
    <w:p w:rsidR="00077C75" w:rsidRDefault="00077C75" w:rsidP="00077C75">
      <w:pPr>
        <w:rPr>
          <w:b/>
          <w:sz w:val="28"/>
          <w:szCs w:val="28"/>
        </w:rPr>
      </w:pPr>
    </w:p>
    <w:p w:rsidR="00C93E69" w:rsidRPr="00FF4661" w:rsidRDefault="00077C75" w:rsidP="00077C75">
      <w:pPr>
        <w:pStyle w:val="af6"/>
        <w:spacing w:after="0"/>
        <w:ind w:firstLine="709"/>
        <w:jc w:val="both"/>
        <w:rPr>
          <w:sz w:val="28"/>
          <w:szCs w:val="28"/>
        </w:rPr>
      </w:pPr>
      <w:proofErr w:type="gramStart"/>
      <w:r w:rsidRPr="000E35BB">
        <w:rPr>
          <w:sz w:val="28"/>
          <w:szCs w:val="28"/>
        </w:rPr>
        <w:t xml:space="preserve">Проверив соответствие порядка выдвижения кандидата в депутаты </w:t>
      </w:r>
      <w:r w:rsidRPr="00F02A27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D34D00">
        <w:rPr>
          <w:bCs/>
          <w:sz w:val="28"/>
          <w:szCs w:val="28"/>
        </w:rPr>
        <w:t>Комиссаровского</w:t>
      </w:r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Pr="00F02A27">
        <w:rPr>
          <w:sz w:val="28"/>
          <w:szCs w:val="28"/>
        </w:rPr>
        <w:t xml:space="preserve"> созыва </w:t>
      </w:r>
      <w:r w:rsidR="00E75FAF">
        <w:rPr>
          <w:sz w:val="28"/>
          <w:szCs w:val="28"/>
        </w:rPr>
        <w:br/>
      </w:r>
      <w:r w:rsidR="00D34D00">
        <w:rPr>
          <w:sz w:val="28"/>
          <w:szCs w:val="28"/>
        </w:rPr>
        <w:t>Карасевой Ирины Владимировны</w:t>
      </w:r>
      <w:r w:rsidRPr="000E35BB">
        <w:rPr>
          <w:i/>
          <w:sz w:val="28"/>
          <w:szCs w:val="28"/>
        </w:rPr>
        <w:t>,</w:t>
      </w:r>
      <w:r w:rsidRPr="000E35BB">
        <w:rPr>
          <w:sz w:val="28"/>
          <w:szCs w:val="28"/>
        </w:rPr>
        <w:t xml:space="preserve"> </w:t>
      </w:r>
      <w:r w:rsidRPr="000E35BB">
        <w:rPr>
          <w:bCs/>
          <w:sz w:val="28"/>
          <w:szCs w:val="28"/>
        </w:rPr>
        <w:t xml:space="preserve">выдвинутого </w:t>
      </w:r>
      <w:r w:rsidR="00D9196F" w:rsidRPr="00D9196F">
        <w:rPr>
          <w:sz w:val="28"/>
        </w:rPr>
        <w:t>Дубовск</w:t>
      </w:r>
      <w:r w:rsidR="002020E4">
        <w:rPr>
          <w:sz w:val="28"/>
        </w:rPr>
        <w:t>им</w:t>
      </w:r>
      <w:r w:rsidR="00D9196F" w:rsidRPr="00D9196F">
        <w:rPr>
          <w:sz w:val="28"/>
        </w:rPr>
        <w:t xml:space="preserve"> местн</w:t>
      </w:r>
      <w:r w:rsidR="002020E4">
        <w:rPr>
          <w:sz w:val="28"/>
        </w:rPr>
        <w:t>ым</w:t>
      </w:r>
      <w:r w:rsidR="00D9196F" w:rsidRPr="00D9196F">
        <w:rPr>
          <w:sz w:val="28"/>
        </w:rPr>
        <w:t xml:space="preserve"> отделение</w:t>
      </w:r>
      <w:r w:rsidR="002020E4">
        <w:rPr>
          <w:sz w:val="28"/>
        </w:rPr>
        <w:t>м</w:t>
      </w:r>
      <w:r w:rsidR="00D9196F" w:rsidRPr="00D9196F">
        <w:rPr>
          <w:sz w:val="28"/>
        </w:rPr>
        <w:t xml:space="preserve"> Всероссийской политической партии </w:t>
      </w:r>
      <w:r w:rsidR="00D9196F" w:rsidRPr="00BE5AA5">
        <w:rPr>
          <w:b/>
          <w:sz w:val="28"/>
        </w:rPr>
        <w:t>«ЕДИНАЯ РОССИЯ»</w:t>
      </w:r>
      <w:r w:rsidR="00D34EC6" w:rsidRPr="00D34EC6">
        <w:rPr>
          <w:sz w:val="28"/>
          <w:szCs w:val="28"/>
        </w:rPr>
        <w:t xml:space="preserve"> </w:t>
      </w:r>
      <w:r w:rsidR="00FF364C">
        <w:rPr>
          <w:sz w:val="28"/>
          <w:szCs w:val="28"/>
        </w:rPr>
        <w:br/>
      </w:r>
      <w:r w:rsidR="00D34EC6" w:rsidRPr="00F02A27">
        <w:rPr>
          <w:sz w:val="28"/>
          <w:szCs w:val="28"/>
        </w:rPr>
        <w:t xml:space="preserve">по </w:t>
      </w:r>
      <w:r w:rsidR="00D34D00">
        <w:rPr>
          <w:sz w:val="28"/>
          <w:szCs w:val="28"/>
        </w:rPr>
        <w:t>Комиссаровскому</w:t>
      </w:r>
      <w:r w:rsidR="00D34EC6" w:rsidRPr="00D9196F">
        <w:rPr>
          <w:b/>
        </w:rPr>
        <w:t xml:space="preserve"> </w:t>
      </w:r>
      <w:r w:rsidR="00D34EC6" w:rsidRPr="003C1F35">
        <w:rPr>
          <w:sz w:val="28"/>
          <w:szCs w:val="28"/>
        </w:rPr>
        <w:t>многомандатно</w:t>
      </w:r>
      <w:r w:rsidR="00D34EC6" w:rsidRPr="00F02A27">
        <w:rPr>
          <w:sz w:val="28"/>
          <w:szCs w:val="28"/>
        </w:rPr>
        <w:t>му избирательному округу</w:t>
      </w:r>
      <w:r w:rsidRPr="000E35BB">
        <w:rPr>
          <w:sz w:val="28"/>
          <w:szCs w:val="28"/>
        </w:rPr>
        <w:t>,</w:t>
      </w:r>
      <w:r w:rsidRPr="000E35BB">
        <w:rPr>
          <w:sz w:val="28"/>
        </w:rPr>
        <w:t xml:space="preserve"> а также документов, представленных в Территориальную избирательную комиссию </w:t>
      </w:r>
      <w:r w:rsidRPr="00F02A27">
        <w:rPr>
          <w:sz w:val="28"/>
          <w:szCs w:val="28"/>
        </w:rPr>
        <w:t>Дубовского района Ростовской области</w:t>
      </w:r>
      <w:r w:rsidRPr="000E35BB">
        <w:rPr>
          <w:sz w:val="28"/>
        </w:rPr>
        <w:t xml:space="preserve"> для уведомления о выдвижении </w:t>
      </w:r>
      <w:r w:rsidR="003A4CE7">
        <w:rPr>
          <w:sz w:val="28"/>
        </w:rPr>
        <w:br/>
      </w:r>
      <w:r w:rsidRPr="000E35BB">
        <w:rPr>
          <w:sz w:val="28"/>
        </w:rPr>
        <w:t xml:space="preserve">и регистрации кандидата, требованиям Федерального закона от 12.06.2002 </w:t>
      </w:r>
      <w:r w:rsidR="003A4CE7">
        <w:rPr>
          <w:sz w:val="28"/>
        </w:rPr>
        <w:br/>
      </w:r>
      <w:r w:rsidRPr="000E35BB">
        <w:rPr>
          <w:sz w:val="28"/>
        </w:rPr>
        <w:t>№ 67-ФЗ «Об основных гарантиях избирательных</w:t>
      </w:r>
      <w:proofErr w:type="gramEnd"/>
      <w:r w:rsidRPr="000E35BB">
        <w:rPr>
          <w:sz w:val="28"/>
        </w:rPr>
        <w:t xml:space="preserve"> </w:t>
      </w:r>
      <w:proofErr w:type="gramStart"/>
      <w:r w:rsidRPr="000E35BB">
        <w:rPr>
          <w:sz w:val="28"/>
        </w:rPr>
        <w:t xml:space="preserve">прав и права на участие </w:t>
      </w:r>
      <w:r w:rsidR="003A4CE7">
        <w:rPr>
          <w:sz w:val="28"/>
        </w:rPr>
        <w:br/>
      </w:r>
      <w:r w:rsidRPr="000E35BB">
        <w:rPr>
          <w:sz w:val="28"/>
        </w:rPr>
        <w:t xml:space="preserve">в референдуме граждан Российской Федерации», Областного закона </w:t>
      </w:r>
      <w:r w:rsidR="003A4CE7">
        <w:rPr>
          <w:sz w:val="28"/>
        </w:rPr>
        <w:br/>
      </w:r>
      <w:r w:rsidRPr="000E35BB">
        <w:rPr>
          <w:sz w:val="28"/>
        </w:rPr>
        <w:t xml:space="preserve">от 12.05.2016 № 525-ЗС «О выборах и референдумах в Ростовской области», в соответствии со статьями </w:t>
      </w:r>
      <w:r w:rsidR="00091F45">
        <w:rPr>
          <w:kern w:val="2"/>
          <w:sz w:val="28"/>
          <w:szCs w:val="28"/>
        </w:rPr>
        <w:t>25, 35</w:t>
      </w:r>
      <w:r w:rsidR="00091F45">
        <w:rPr>
          <w:kern w:val="2"/>
          <w:sz w:val="28"/>
          <w:szCs w:val="28"/>
          <w:vertAlign w:val="superscript"/>
        </w:rPr>
        <w:t>1</w:t>
      </w:r>
      <w:r w:rsidR="00091F45">
        <w:rPr>
          <w:kern w:val="2"/>
          <w:sz w:val="28"/>
          <w:szCs w:val="28"/>
        </w:rPr>
        <w:t xml:space="preserve">, 38 </w:t>
      </w:r>
      <w:r w:rsidRPr="000E35BB">
        <w:rPr>
          <w:sz w:val="28"/>
        </w:rPr>
        <w:t>указанного Федерального закона, статьями 1</w:t>
      </w:r>
      <w:r w:rsidR="001071A3">
        <w:rPr>
          <w:sz w:val="28"/>
        </w:rPr>
        <w:t>6</w:t>
      </w:r>
      <w:r w:rsidRPr="000E35BB">
        <w:rPr>
          <w:sz w:val="28"/>
        </w:rPr>
        <w:t>, 33 указанного Областного закона</w:t>
      </w:r>
      <w:r w:rsidRPr="000E35BB">
        <w:rPr>
          <w:sz w:val="28"/>
          <w:szCs w:val="28"/>
        </w:rPr>
        <w:t xml:space="preserve">, </w:t>
      </w:r>
      <w:r w:rsidR="00C93E69">
        <w:rPr>
          <w:color w:val="000000"/>
          <w:sz w:val="28"/>
          <w:szCs w:val="28"/>
        </w:rPr>
        <w:t xml:space="preserve">постановлением Избирательной комиссии Ростовской </w:t>
      </w:r>
      <w:r w:rsidR="00C93E69" w:rsidRPr="00FF4661">
        <w:rPr>
          <w:color w:val="000000"/>
          <w:sz w:val="28"/>
          <w:szCs w:val="28"/>
        </w:rPr>
        <w:t xml:space="preserve">области </w:t>
      </w:r>
      <w:r w:rsidR="00FF4661" w:rsidRPr="00FF4661">
        <w:rPr>
          <w:sz w:val="28"/>
          <w:szCs w:val="28"/>
        </w:rPr>
        <w:t xml:space="preserve">30.03.2023 № 21-20 </w:t>
      </w:r>
      <w:r w:rsidR="00FF4661" w:rsidRPr="00FF4661">
        <w:rPr>
          <w:sz w:val="28"/>
          <w:szCs w:val="28"/>
        </w:rPr>
        <w:br/>
        <w:t>«О возложении исполнения полномочий по подготовке и проведению выборов в органы местного самоуправления, местного референдума</w:t>
      </w:r>
      <w:proofErr w:type="gramEnd"/>
      <w:r w:rsidR="00FF4661" w:rsidRPr="00FF4661">
        <w:rPr>
          <w:sz w:val="28"/>
          <w:szCs w:val="28"/>
        </w:rPr>
        <w:t xml:space="preserve"> </w:t>
      </w:r>
      <w:r w:rsidR="00FF4661" w:rsidRPr="00FF4661">
        <w:rPr>
          <w:sz w:val="28"/>
          <w:szCs w:val="28"/>
        </w:rPr>
        <w:br/>
        <w:t xml:space="preserve">на территориях муниципальных образований Ростовской области </w:t>
      </w:r>
      <w:r w:rsidR="00FF4661" w:rsidRPr="00FF4661">
        <w:rPr>
          <w:sz w:val="28"/>
          <w:szCs w:val="28"/>
        </w:rPr>
        <w:br/>
        <w:t>на территориальные избирательные комиссии»</w:t>
      </w:r>
      <w:r w:rsidR="00C93E69" w:rsidRPr="00FF4661">
        <w:rPr>
          <w:color w:val="000000"/>
          <w:sz w:val="28"/>
          <w:szCs w:val="28"/>
        </w:rPr>
        <w:t>,</w:t>
      </w:r>
    </w:p>
    <w:p w:rsidR="00077C75" w:rsidRDefault="00077C75" w:rsidP="00077C75">
      <w:pPr>
        <w:pStyle w:val="af6"/>
        <w:spacing w:after="0"/>
        <w:jc w:val="both"/>
        <w:rPr>
          <w:sz w:val="28"/>
          <w:szCs w:val="28"/>
        </w:rPr>
      </w:pPr>
    </w:p>
    <w:p w:rsidR="0094727A" w:rsidRDefault="00077C75" w:rsidP="00077C75">
      <w:pPr>
        <w:pStyle w:val="af6"/>
        <w:spacing w:after="0"/>
        <w:jc w:val="center"/>
        <w:rPr>
          <w:sz w:val="28"/>
          <w:szCs w:val="28"/>
        </w:rPr>
      </w:pPr>
      <w:r w:rsidRPr="006E3124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Дубовского района </w:t>
      </w:r>
    </w:p>
    <w:p w:rsidR="00077C75" w:rsidRDefault="0094727A" w:rsidP="00077C75">
      <w:pPr>
        <w:pStyle w:val="af6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077C75" w:rsidRPr="006E3124">
        <w:rPr>
          <w:sz w:val="28"/>
          <w:szCs w:val="28"/>
        </w:rPr>
        <w:t>ПОСТАНОВЛЯЕТ:</w:t>
      </w:r>
    </w:p>
    <w:p w:rsidR="0094727A" w:rsidRDefault="0094727A" w:rsidP="00077C75">
      <w:pPr>
        <w:pStyle w:val="af6"/>
        <w:spacing w:after="0"/>
        <w:jc w:val="center"/>
        <w:rPr>
          <w:sz w:val="28"/>
          <w:szCs w:val="28"/>
        </w:rPr>
      </w:pPr>
    </w:p>
    <w:p w:rsidR="00077C75" w:rsidRPr="002627DD" w:rsidRDefault="00D9196F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</w:t>
      </w:r>
      <w:r w:rsidR="00D34D00">
        <w:rPr>
          <w:sz w:val="28"/>
          <w:szCs w:val="28"/>
        </w:rPr>
        <w:t>Карасеву Ирину Владимировну</w:t>
      </w:r>
      <w:r w:rsidR="00BE5AA5">
        <w:rPr>
          <w:sz w:val="28"/>
          <w:szCs w:val="28"/>
        </w:rPr>
        <w:t>,</w:t>
      </w:r>
      <w:r w:rsidR="00EF4AA8">
        <w:rPr>
          <w:bCs/>
          <w:sz w:val="28"/>
          <w:szCs w:val="28"/>
        </w:rPr>
        <w:t xml:space="preserve"> </w:t>
      </w:r>
      <w:r w:rsidR="00D34D00">
        <w:rPr>
          <w:sz w:val="28"/>
          <w:szCs w:val="28"/>
        </w:rPr>
        <w:t>19</w:t>
      </w:r>
      <w:r w:rsidR="002A3E46" w:rsidRPr="003B112C">
        <w:rPr>
          <w:sz w:val="28"/>
          <w:szCs w:val="28"/>
        </w:rPr>
        <w:t>7</w:t>
      </w:r>
      <w:r w:rsidR="00D34D00">
        <w:rPr>
          <w:sz w:val="28"/>
          <w:szCs w:val="28"/>
        </w:rPr>
        <w:t>4</w:t>
      </w:r>
      <w:r w:rsidR="002A3E46" w:rsidRPr="003B112C">
        <w:rPr>
          <w:sz w:val="28"/>
          <w:szCs w:val="28"/>
        </w:rPr>
        <w:t xml:space="preserve"> года</w:t>
      </w:r>
      <w:r w:rsidR="00930A30">
        <w:rPr>
          <w:sz w:val="28"/>
          <w:szCs w:val="28"/>
        </w:rPr>
        <w:t xml:space="preserve"> рождения</w:t>
      </w:r>
      <w:r w:rsidR="002A3E46" w:rsidRPr="003B112C">
        <w:rPr>
          <w:sz w:val="28"/>
          <w:szCs w:val="28"/>
        </w:rPr>
        <w:t xml:space="preserve">, </w:t>
      </w:r>
      <w:r w:rsidR="0043041A">
        <w:rPr>
          <w:sz w:val="28"/>
          <w:szCs w:val="28"/>
        </w:rPr>
        <w:t>место жительства:</w:t>
      </w:r>
      <w:r w:rsidR="002A3E46" w:rsidRPr="00C57FF3">
        <w:rPr>
          <w:sz w:val="28"/>
          <w:szCs w:val="28"/>
        </w:rPr>
        <w:t xml:space="preserve"> </w:t>
      </w:r>
      <w:proofErr w:type="gramStart"/>
      <w:r w:rsidR="002A3E46" w:rsidRPr="00C57FF3">
        <w:rPr>
          <w:sz w:val="28"/>
          <w:szCs w:val="28"/>
        </w:rPr>
        <w:t xml:space="preserve">Ростовская область, </w:t>
      </w:r>
      <w:proofErr w:type="spellStart"/>
      <w:r w:rsidR="002A3E46" w:rsidRPr="00C57FF3">
        <w:rPr>
          <w:sz w:val="28"/>
          <w:szCs w:val="28"/>
        </w:rPr>
        <w:t>Дубовский</w:t>
      </w:r>
      <w:proofErr w:type="spellEnd"/>
      <w:r w:rsidR="002A3E46" w:rsidRPr="00C57FF3">
        <w:rPr>
          <w:sz w:val="28"/>
          <w:szCs w:val="28"/>
        </w:rPr>
        <w:t xml:space="preserve"> район, хутор </w:t>
      </w:r>
      <w:r w:rsidR="00D34D00">
        <w:rPr>
          <w:sz w:val="28"/>
          <w:szCs w:val="28"/>
        </w:rPr>
        <w:t>Сиротский</w:t>
      </w:r>
      <w:r w:rsidR="00BC58D7">
        <w:rPr>
          <w:sz w:val="28"/>
          <w:szCs w:val="28"/>
        </w:rPr>
        <w:t>,</w:t>
      </w:r>
      <w:r w:rsidR="002A3E46" w:rsidRPr="00C57FF3">
        <w:rPr>
          <w:sz w:val="28"/>
          <w:szCs w:val="28"/>
        </w:rPr>
        <w:t xml:space="preserve"> </w:t>
      </w:r>
      <w:r w:rsidR="00B7619A" w:rsidRPr="00A9697C">
        <w:rPr>
          <w:sz w:val="28"/>
          <w:szCs w:val="28"/>
        </w:rPr>
        <w:t xml:space="preserve">сведения о профессиональном образовании – </w:t>
      </w:r>
      <w:r w:rsidR="00647501">
        <w:rPr>
          <w:sz w:val="28"/>
          <w:szCs w:val="28"/>
        </w:rPr>
        <w:t xml:space="preserve">среднее профессиональное, </w:t>
      </w:r>
      <w:r w:rsidR="00D34D00" w:rsidRPr="00D34D00">
        <w:rPr>
          <w:sz w:val="28"/>
          <w:szCs w:val="28"/>
        </w:rPr>
        <w:t xml:space="preserve">Ростовский-на-Дону коммерческий колледж комитета РФ </w:t>
      </w:r>
      <w:r w:rsidR="00D34D00" w:rsidRPr="00D34D00">
        <w:rPr>
          <w:sz w:val="28"/>
          <w:szCs w:val="28"/>
        </w:rPr>
        <w:lastRenderedPageBreak/>
        <w:t>по торговле</w:t>
      </w:r>
      <w:r w:rsidR="00B7619A" w:rsidRPr="00D34D00">
        <w:rPr>
          <w:sz w:val="28"/>
          <w:szCs w:val="28"/>
        </w:rPr>
        <w:t xml:space="preserve">, год окончания – </w:t>
      </w:r>
      <w:r w:rsidR="00D34D00" w:rsidRPr="00D34D00">
        <w:rPr>
          <w:sz w:val="28"/>
          <w:szCs w:val="28"/>
        </w:rPr>
        <w:t>1994</w:t>
      </w:r>
      <w:r w:rsidR="00B7619A" w:rsidRPr="007D3A9B">
        <w:rPr>
          <w:sz w:val="28"/>
          <w:szCs w:val="28"/>
        </w:rPr>
        <w:t>,</w:t>
      </w:r>
      <w:r w:rsidR="00B7619A" w:rsidRPr="00A9697C">
        <w:rPr>
          <w:sz w:val="28"/>
          <w:szCs w:val="28"/>
        </w:rPr>
        <w:t xml:space="preserve"> </w:t>
      </w:r>
      <w:r w:rsidR="002A3E46" w:rsidRPr="003B112C">
        <w:rPr>
          <w:sz w:val="28"/>
          <w:szCs w:val="28"/>
        </w:rPr>
        <w:t>основное место работы или службы, занимаемая должность, род занятий –</w:t>
      </w:r>
      <w:r w:rsidR="00647501">
        <w:rPr>
          <w:sz w:val="28"/>
          <w:szCs w:val="28"/>
        </w:rPr>
        <w:t xml:space="preserve"> муниципальное бюджетное общеобразовательное учреждение </w:t>
      </w:r>
      <w:proofErr w:type="spellStart"/>
      <w:r w:rsidR="00D34D00">
        <w:rPr>
          <w:sz w:val="28"/>
          <w:szCs w:val="28"/>
        </w:rPr>
        <w:t>Комиссаровская</w:t>
      </w:r>
      <w:proofErr w:type="spellEnd"/>
      <w:r w:rsidR="00D34D00">
        <w:rPr>
          <w:sz w:val="28"/>
          <w:szCs w:val="28"/>
        </w:rPr>
        <w:t xml:space="preserve"> средняя школа №</w:t>
      </w:r>
      <w:r w:rsidR="00647501">
        <w:rPr>
          <w:sz w:val="28"/>
          <w:szCs w:val="28"/>
        </w:rPr>
        <w:t xml:space="preserve"> </w:t>
      </w:r>
      <w:r w:rsidR="00D34D00">
        <w:rPr>
          <w:sz w:val="28"/>
          <w:szCs w:val="28"/>
        </w:rPr>
        <w:t>9 имени Героя Советского Союза Семена Васильевича Рыбальченко, завхоз</w:t>
      </w:r>
      <w:r w:rsidR="00442033">
        <w:rPr>
          <w:sz w:val="28"/>
          <w:szCs w:val="28"/>
        </w:rPr>
        <w:t>;</w:t>
      </w:r>
      <w:proofErr w:type="gramEnd"/>
      <w:r w:rsidR="002A3E46">
        <w:rPr>
          <w:sz w:val="28"/>
          <w:szCs w:val="28"/>
        </w:rPr>
        <w:t xml:space="preserve"> </w:t>
      </w:r>
      <w:r w:rsidR="00647501" w:rsidRPr="00647501">
        <w:rPr>
          <w:sz w:val="28"/>
          <w:szCs w:val="28"/>
        </w:rPr>
        <w:t xml:space="preserve">депутат Собрания депутатов Комиссаровского сельского поселения пятого созыва </w:t>
      </w:r>
      <w:r w:rsidR="00BC58D7">
        <w:rPr>
          <w:sz w:val="28"/>
          <w:szCs w:val="28"/>
        </w:rPr>
        <w:br/>
      </w:r>
      <w:r w:rsidR="00647501" w:rsidRPr="00647501">
        <w:rPr>
          <w:sz w:val="28"/>
          <w:szCs w:val="28"/>
        </w:rPr>
        <w:t>на непостоянной основе</w:t>
      </w:r>
      <w:r w:rsidR="00647501">
        <w:rPr>
          <w:sz w:val="28"/>
          <w:szCs w:val="28"/>
        </w:rPr>
        <w:t xml:space="preserve">, </w:t>
      </w:r>
      <w:r w:rsidR="005F2C5A">
        <w:rPr>
          <w:bCs/>
          <w:sz w:val="28"/>
          <w:szCs w:val="28"/>
        </w:rPr>
        <w:t>выдвинут</w:t>
      </w:r>
      <w:r w:rsidR="00647501">
        <w:rPr>
          <w:bCs/>
          <w:sz w:val="28"/>
          <w:szCs w:val="28"/>
        </w:rPr>
        <w:t>а</w:t>
      </w:r>
      <w:r w:rsidR="00077C75" w:rsidRPr="00B83A20">
        <w:rPr>
          <w:bCs/>
          <w:sz w:val="28"/>
          <w:szCs w:val="28"/>
        </w:rPr>
        <w:t xml:space="preserve"> </w:t>
      </w:r>
      <w:r w:rsidRPr="00B83A20">
        <w:rPr>
          <w:sz w:val="28"/>
          <w:szCs w:val="28"/>
        </w:rPr>
        <w:t>Дубовск</w:t>
      </w:r>
      <w:r w:rsidR="00442033">
        <w:rPr>
          <w:sz w:val="28"/>
          <w:szCs w:val="28"/>
        </w:rPr>
        <w:t>им</w:t>
      </w:r>
      <w:r w:rsidRPr="00B83A20">
        <w:rPr>
          <w:sz w:val="28"/>
          <w:szCs w:val="28"/>
        </w:rPr>
        <w:t xml:space="preserve"> местн</w:t>
      </w:r>
      <w:r w:rsidR="00442033">
        <w:rPr>
          <w:sz w:val="28"/>
          <w:szCs w:val="28"/>
        </w:rPr>
        <w:t>ым</w:t>
      </w:r>
      <w:r w:rsidRPr="00B83A20">
        <w:rPr>
          <w:sz w:val="28"/>
          <w:szCs w:val="28"/>
        </w:rPr>
        <w:t xml:space="preserve"> отделение</w:t>
      </w:r>
      <w:r w:rsidR="00442033">
        <w:rPr>
          <w:sz w:val="28"/>
          <w:szCs w:val="28"/>
        </w:rPr>
        <w:t>м</w:t>
      </w:r>
      <w:r w:rsidRPr="00B83A20">
        <w:rPr>
          <w:sz w:val="28"/>
          <w:szCs w:val="28"/>
        </w:rPr>
        <w:t xml:space="preserve"> Всероссийской политической партии </w:t>
      </w:r>
      <w:r w:rsidRPr="001C294F">
        <w:rPr>
          <w:b/>
          <w:sz w:val="28"/>
          <w:szCs w:val="28"/>
        </w:rPr>
        <w:t>«ЕДИНАЯ РОССИЯ»</w:t>
      </w:r>
      <w:r w:rsidR="00FD6963">
        <w:rPr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 xml:space="preserve">кандидатом </w:t>
      </w:r>
      <w:r w:rsidR="00BC58D7">
        <w:rPr>
          <w:bCs/>
          <w:sz w:val="28"/>
          <w:szCs w:val="28"/>
        </w:rPr>
        <w:br/>
      </w:r>
      <w:r w:rsidR="00077C75" w:rsidRPr="00B83A20">
        <w:rPr>
          <w:bCs/>
          <w:sz w:val="28"/>
          <w:szCs w:val="28"/>
        </w:rPr>
        <w:t xml:space="preserve">в депутаты </w:t>
      </w:r>
      <w:r w:rsidR="00077C75" w:rsidRPr="00B83A20">
        <w:rPr>
          <w:sz w:val="28"/>
          <w:szCs w:val="28"/>
        </w:rPr>
        <w:t>Собрания депутатов</w:t>
      </w:r>
      <w:r w:rsidR="00077C75" w:rsidRPr="00B83A20">
        <w:rPr>
          <w:bCs/>
          <w:sz w:val="28"/>
          <w:szCs w:val="28"/>
        </w:rPr>
        <w:t xml:space="preserve"> </w:t>
      </w:r>
      <w:r w:rsidR="00D34D00">
        <w:rPr>
          <w:bCs/>
          <w:sz w:val="28"/>
          <w:szCs w:val="28"/>
        </w:rPr>
        <w:t>Комиссаровског</w:t>
      </w:r>
      <w:r w:rsidR="005E5D6F" w:rsidRPr="00B83A20">
        <w:rPr>
          <w:bCs/>
          <w:sz w:val="28"/>
          <w:szCs w:val="28"/>
        </w:rPr>
        <w:t xml:space="preserve">о </w:t>
      </w:r>
      <w:r w:rsidR="00077C75" w:rsidRPr="00B83A20">
        <w:rPr>
          <w:bCs/>
          <w:sz w:val="28"/>
          <w:szCs w:val="28"/>
        </w:rPr>
        <w:t xml:space="preserve">сельского </w:t>
      </w:r>
      <w:r w:rsidR="00077C75" w:rsidRPr="00F02A27">
        <w:rPr>
          <w:bCs/>
          <w:sz w:val="28"/>
          <w:szCs w:val="28"/>
        </w:rPr>
        <w:t xml:space="preserve">поселения </w:t>
      </w:r>
      <w:r w:rsidR="002E29A9">
        <w:rPr>
          <w:sz w:val="28"/>
          <w:szCs w:val="28"/>
        </w:rPr>
        <w:t>шестого</w:t>
      </w:r>
      <w:r w:rsidR="00077C75" w:rsidRPr="00F02A27">
        <w:rPr>
          <w:sz w:val="28"/>
          <w:szCs w:val="28"/>
        </w:rPr>
        <w:t xml:space="preserve"> созыва </w:t>
      </w:r>
      <w:r w:rsidR="00D34D00">
        <w:rPr>
          <w:sz w:val="28"/>
          <w:szCs w:val="28"/>
        </w:rPr>
        <w:t>по Комиссаровскому</w:t>
      </w:r>
      <w:r w:rsidR="00372B68" w:rsidRPr="005E5D6F">
        <w:rPr>
          <w:sz w:val="28"/>
          <w:szCs w:val="28"/>
        </w:rPr>
        <w:t xml:space="preserve"> </w:t>
      </w:r>
      <w:r w:rsidR="004216EC" w:rsidRPr="00372B68">
        <w:rPr>
          <w:sz w:val="28"/>
          <w:szCs w:val="28"/>
        </w:rPr>
        <w:t>много</w:t>
      </w:r>
      <w:r w:rsidR="00077C75" w:rsidRPr="00372B68">
        <w:rPr>
          <w:sz w:val="28"/>
          <w:szCs w:val="28"/>
        </w:rPr>
        <w:t>ман</w:t>
      </w:r>
      <w:r w:rsidR="00077C75" w:rsidRPr="00F02A27">
        <w:rPr>
          <w:sz w:val="28"/>
          <w:szCs w:val="28"/>
        </w:rPr>
        <w:t xml:space="preserve">датному избирательному </w:t>
      </w:r>
      <w:r w:rsidR="00077C75" w:rsidRPr="00647501">
        <w:rPr>
          <w:sz w:val="28"/>
          <w:szCs w:val="28"/>
        </w:rPr>
        <w:t>округу</w:t>
      </w:r>
      <w:r w:rsidR="0074731A" w:rsidRPr="00647501">
        <w:rPr>
          <w:sz w:val="28"/>
          <w:szCs w:val="28"/>
        </w:rPr>
        <w:t xml:space="preserve"> </w:t>
      </w:r>
      <w:r w:rsidR="000321EC" w:rsidRPr="00647501">
        <w:rPr>
          <w:sz w:val="28"/>
          <w:szCs w:val="28"/>
        </w:rPr>
        <w:t>31</w:t>
      </w:r>
      <w:r w:rsidR="0074731A" w:rsidRPr="00647501">
        <w:rPr>
          <w:sz w:val="28"/>
          <w:szCs w:val="28"/>
        </w:rPr>
        <w:t xml:space="preserve"> июля </w:t>
      </w:r>
      <w:r w:rsidR="00077C75" w:rsidRPr="00647501">
        <w:rPr>
          <w:sz w:val="28"/>
          <w:szCs w:val="28"/>
        </w:rPr>
        <w:t>20</w:t>
      </w:r>
      <w:r w:rsidR="00B80CDC" w:rsidRPr="00647501">
        <w:rPr>
          <w:sz w:val="28"/>
          <w:szCs w:val="28"/>
        </w:rPr>
        <w:t>2</w:t>
      </w:r>
      <w:r w:rsidR="00442033" w:rsidRPr="00647501">
        <w:rPr>
          <w:sz w:val="28"/>
          <w:szCs w:val="28"/>
        </w:rPr>
        <w:t>6</w:t>
      </w:r>
      <w:r w:rsidR="00077C75" w:rsidRPr="00647501">
        <w:rPr>
          <w:sz w:val="28"/>
          <w:szCs w:val="28"/>
        </w:rPr>
        <w:t xml:space="preserve"> года</w:t>
      </w:r>
      <w:r w:rsidR="00CC3955" w:rsidRPr="00647501">
        <w:rPr>
          <w:sz w:val="28"/>
          <w:szCs w:val="28"/>
        </w:rPr>
        <w:t xml:space="preserve"> в</w:t>
      </w:r>
      <w:r w:rsidR="0074731A" w:rsidRPr="00647501">
        <w:rPr>
          <w:sz w:val="28"/>
          <w:szCs w:val="28"/>
        </w:rPr>
        <w:t xml:space="preserve"> </w:t>
      </w:r>
      <w:r w:rsidR="00647501" w:rsidRPr="00647501">
        <w:rPr>
          <w:sz w:val="28"/>
          <w:szCs w:val="28"/>
        </w:rPr>
        <w:t>11</w:t>
      </w:r>
      <w:r w:rsidR="0074731A" w:rsidRPr="00647501">
        <w:rPr>
          <w:sz w:val="28"/>
          <w:szCs w:val="28"/>
        </w:rPr>
        <w:t xml:space="preserve"> часов </w:t>
      </w:r>
      <w:r w:rsidR="00647501" w:rsidRPr="00647501">
        <w:rPr>
          <w:sz w:val="28"/>
          <w:szCs w:val="28"/>
        </w:rPr>
        <w:t>5</w:t>
      </w:r>
      <w:r w:rsidR="0074731A" w:rsidRPr="00647501">
        <w:rPr>
          <w:sz w:val="28"/>
          <w:szCs w:val="28"/>
        </w:rPr>
        <w:t>0</w:t>
      </w:r>
      <w:r w:rsidR="00077C75" w:rsidRPr="00647501">
        <w:rPr>
          <w:sz w:val="28"/>
          <w:szCs w:val="28"/>
        </w:rPr>
        <w:t xml:space="preserve"> минут.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2. Выдать </w:t>
      </w:r>
      <w:r w:rsidR="00D34D00">
        <w:rPr>
          <w:sz w:val="28"/>
          <w:szCs w:val="28"/>
        </w:rPr>
        <w:t>Карасевой Ирине Владимировне</w:t>
      </w:r>
      <w:r w:rsidR="0074261D">
        <w:rPr>
          <w:sz w:val="28"/>
          <w:szCs w:val="28"/>
        </w:rPr>
        <w:t xml:space="preserve"> </w:t>
      </w:r>
      <w:r w:rsidR="0074261D" w:rsidRPr="00A04CFD">
        <w:rPr>
          <w:sz w:val="28"/>
          <w:szCs w:val="28"/>
        </w:rPr>
        <w:t xml:space="preserve">удостоверение зарегистрированного кандидата в депутаты </w:t>
      </w:r>
      <w:r w:rsidR="0074261D" w:rsidRPr="00F02A27">
        <w:rPr>
          <w:sz w:val="28"/>
          <w:szCs w:val="28"/>
        </w:rPr>
        <w:t>Собрания депутатов</w:t>
      </w:r>
      <w:r w:rsidR="0074261D">
        <w:rPr>
          <w:bCs/>
          <w:sz w:val="28"/>
          <w:szCs w:val="28"/>
        </w:rPr>
        <w:t xml:space="preserve"> </w:t>
      </w:r>
      <w:r w:rsidR="00D34D00">
        <w:rPr>
          <w:bCs/>
          <w:sz w:val="28"/>
          <w:szCs w:val="28"/>
        </w:rPr>
        <w:t>Комиссаровского</w:t>
      </w:r>
      <w:r w:rsidR="0074261D">
        <w:rPr>
          <w:bCs/>
          <w:sz w:val="28"/>
          <w:szCs w:val="28"/>
        </w:rPr>
        <w:t xml:space="preserve"> </w:t>
      </w:r>
      <w:r w:rsidR="0074261D" w:rsidRPr="00F02A27">
        <w:rPr>
          <w:bCs/>
          <w:sz w:val="28"/>
          <w:szCs w:val="28"/>
        </w:rPr>
        <w:t xml:space="preserve">сельского поселения </w:t>
      </w:r>
      <w:r w:rsidR="0074261D">
        <w:rPr>
          <w:sz w:val="28"/>
          <w:szCs w:val="28"/>
        </w:rPr>
        <w:t>шестого</w:t>
      </w:r>
      <w:r w:rsidR="0074261D" w:rsidRPr="00F02A27">
        <w:rPr>
          <w:sz w:val="28"/>
          <w:szCs w:val="28"/>
        </w:rPr>
        <w:t xml:space="preserve"> созыва </w:t>
      </w:r>
      <w:r w:rsidR="0074261D" w:rsidRPr="008A67CC">
        <w:rPr>
          <w:sz w:val="28"/>
          <w:szCs w:val="28"/>
        </w:rPr>
        <w:t xml:space="preserve">по </w:t>
      </w:r>
      <w:r w:rsidR="00D34D00">
        <w:rPr>
          <w:sz w:val="28"/>
          <w:szCs w:val="28"/>
        </w:rPr>
        <w:t xml:space="preserve">Комиссаровскому </w:t>
      </w:r>
      <w:r w:rsidR="0074261D" w:rsidRPr="003C1F35">
        <w:rPr>
          <w:sz w:val="28"/>
          <w:szCs w:val="28"/>
        </w:rPr>
        <w:t>многомандатно</w:t>
      </w:r>
      <w:r w:rsidR="0074261D" w:rsidRPr="00F02A27">
        <w:rPr>
          <w:sz w:val="28"/>
          <w:szCs w:val="28"/>
        </w:rPr>
        <w:t>му избирательному округу</w:t>
      </w:r>
      <w:r w:rsidR="0074261D" w:rsidRPr="008A67CC">
        <w:rPr>
          <w:sz w:val="28"/>
          <w:szCs w:val="28"/>
        </w:rPr>
        <w:t xml:space="preserve"> установленного образца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3. Направить сведения о зарегистрированном кандидате </w:t>
      </w:r>
      <w:r w:rsidR="008A7A2D">
        <w:rPr>
          <w:sz w:val="28"/>
          <w:szCs w:val="28"/>
        </w:rPr>
        <w:br/>
      </w:r>
      <w:bookmarkStart w:id="0" w:name="_GoBack"/>
      <w:bookmarkEnd w:id="0"/>
      <w:r w:rsidRPr="002627DD">
        <w:rPr>
          <w:sz w:val="28"/>
          <w:szCs w:val="28"/>
        </w:rPr>
        <w:t xml:space="preserve">в </w:t>
      </w:r>
      <w:r w:rsidR="00B41A12" w:rsidRPr="00EF64E0">
        <w:rPr>
          <w:sz w:val="28"/>
          <w:szCs w:val="28"/>
        </w:rPr>
        <w:t xml:space="preserve">общественно-политическую </w:t>
      </w:r>
      <w:r w:rsidR="00B41A12" w:rsidRPr="00EF64E0">
        <w:rPr>
          <w:rFonts w:hint="eastAsia"/>
          <w:sz w:val="28"/>
          <w:szCs w:val="28"/>
        </w:rPr>
        <w:t>газету</w:t>
      </w:r>
      <w:r w:rsidR="00B41A12" w:rsidRPr="00EF64E0">
        <w:rPr>
          <w:sz w:val="28"/>
          <w:szCs w:val="28"/>
        </w:rPr>
        <w:t xml:space="preserve"> «</w:t>
      </w:r>
      <w:r w:rsidR="00B41A12" w:rsidRPr="00EF64E0">
        <w:rPr>
          <w:rFonts w:hint="eastAsia"/>
          <w:sz w:val="28"/>
          <w:szCs w:val="28"/>
        </w:rPr>
        <w:t>Светоч»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>4. </w:t>
      </w:r>
      <w:proofErr w:type="gramStart"/>
      <w:r w:rsidRPr="002627DD">
        <w:rPr>
          <w:sz w:val="28"/>
          <w:szCs w:val="28"/>
        </w:rPr>
        <w:t>Разместить</w:t>
      </w:r>
      <w:proofErr w:type="gramEnd"/>
      <w:r w:rsidRPr="002627DD">
        <w:rPr>
          <w:sz w:val="28"/>
          <w:szCs w:val="28"/>
        </w:rPr>
        <w:t xml:space="preserve"> настоящее постановление на </w:t>
      </w:r>
      <w:r w:rsidR="00442033">
        <w:rPr>
          <w:kern w:val="2"/>
          <w:sz w:val="28"/>
          <w:szCs w:val="28"/>
        </w:rPr>
        <w:t xml:space="preserve">официальном </w:t>
      </w:r>
      <w:r w:rsidRPr="002627DD">
        <w:rPr>
          <w:sz w:val="28"/>
          <w:szCs w:val="28"/>
        </w:rPr>
        <w:t xml:space="preserve">сайте Территориальной избирательной комиссии </w:t>
      </w:r>
      <w:r w:rsidRPr="00F02A27">
        <w:rPr>
          <w:sz w:val="28"/>
          <w:szCs w:val="28"/>
        </w:rPr>
        <w:t>Дубовского района Ростовской области</w:t>
      </w:r>
      <w:r w:rsidRPr="002627DD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077C75" w:rsidRDefault="001961EF" w:rsidP="00077C75">
      <w:pPr>
        <w:tabs>
          <w:tab w:val="left" w:pos="132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5</w:t>
      </w:r>
      <w:r w:rsidR="00077C75">
        <w:rPr>
          <w:sz w:val="28"/>
        </w:rPr>
        <w:t>. </w:t>
      </w:r>
      <w:proofErr w:type="gramStart"/>
      <w:r w:rsidR="00077C75">
        <w:rPr>
          <w:sz w:val="28"/>
        </w:rPr>
        <w:t>Контроль за</w:t>
      </w:r>
      <w:proofErr w:type="gramEnd"/>
      <w:r w:rsidR="00077C75">
        <w:rPr>
          <w:sz w:val="28"/>
        </w:rPr>
        <w:t xml:space="preserve"> исполнением данного постановления возложить </w:t>
      </w:r>
      <w:r w:rsidR="00BE5AA5">
        <w:rPr>
          <w:sz w:val="28"/>
        </w:rPr>
        <w:br/>
      </w:r>
      <w:r w:rsidR="00077C75">
        <w:rPr>
          <w:sz w:val="28"/>
        </w:rPr>
        <w:t>на секретаря Территориальной избирательной комиссии Дубовского района Ростовской области О.В.</w:t>
      </w:r>
      <w:r w:rsidR="00B80CDC">
        <w:rPr>
          <w:sz w:val="28"/>
        </w:rPr>
        <w:t xml:space="preserve"> </w:t>
      </w:r>
      <w:proofErr w:type="spellStart"/>
      <w:r w:rsidR="00B80CDC">
        <w:rPr>
          <w:sz w:val="28"/>
        </w:rPr>
        <w:t>Антипец</w:t>
      </w:r>
      <w:proofErr w:type="spellEnd"/>
      <w:r w:rsidR="00077C75">
        <w:rPr>
          <w:sz w:val="28"/>
        </w:rPr>
        <w:t>.</w:t>
      </w:r>
    </w:p>
    <w:p w:rsidR="00077C75" w:rsidRPr="006E43D4" w:rsidRDefault="00077C75" w:rsidP="00077C75">
      <w:pPr>
        <w:pStyle w:val="af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077C75" w:rsidRDefault="00077C75" w:rsidP="00077C75">
      <w:pPr>
        <w:spacing w:line="360" w:lineRule="auto"/>
        <w:jc w:val="both"/>
        <w:rPr>
          <w:sz w:val="28"/>
        </w:rPr>
      </w:pPr>
    </w:p>
    <w:p w:rsidR="00077C75" w:rsidRPr="00B80CDC" w:rsidRDefault="00077C75" w:rsidP="00B80CDC">
      <w:pPr>
        <w:pStyle w:val="3"/>
        <w:ind w:firstLine="0"/>
        <w:rPr>
          <w:sz w:val="28"/>
          <w:szCs w:val="28"/>
          <w:u w:val="none"/>
        </w:rPr>
      </w:pPr>
      <w:r w:rsidRPr="00B80CDC">
        <w:rPr>
          <w:sz w:val="28"/>
          <w:szCs w:val="28"/>
          <w:u w:val="none"/>
        </w:rPr>
        <w:t>Председатель комиссии</w:t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="00100393">
        <w:rPr>
          <w:sz w:val="28"/>
          <w:szCs w:val="28"/>
          <w:u w:val="none"/>
        </w:rPr>
        <w:tab/>
      </w:r>
      <w:r w:rsidR="00D016C7">
        <w:rPr>
          <w:sz w:val="28"/>
          <w:szCs w:val="28"/>
          <w:u w:val="none"/>
        </w:rPr>
        <w:t>О</w:t>
      </w:r>
      <w:r w:rsidRPr="00B80CDC">
        <w:rPr>
          <w:sz w:val="28"/>
          <w:szCs w:val="28"/>
          <w:u w:val="none"/>
        </w:rPr>
        <w:t>.</w:t>
      </w:r>
      <w:r w:rsidR="00D016C7">
        <w:rPr>
          <w:sz w:val="28"/>
          <w:szCs w:val="28"/>
          <w:u w:val="none"/>
        </w:rPr>
        <w:t>В</w:t>
      </w:r>
      <w:r w:rsidRPr="00B80CDC">
        <w:rPr>
          <w:sz w:val="28"/>
          <w:szCs w:val="28"/>
          <w:u w:val="none"/>
        </w:rPr>
        <w:t xml:space="preserve">. </w:t>
      </w:r>
      <w:proofErr w:type="spellStart"/>
      <w:r w:rsidRPr="00B80CDC">
        <w:rPr>
          <w:sz w:val="28"/>
          <w:szCs w:val="28"/>
          <w:u w:val="none"/>
        </w:rPr>
        <w:t>К</w:t>
      </w:r>
      <w:r w:rsidR="00D016C7">
        <w:rPr>
          <w:sz w:val="28"/>
          <w:szCs w:val="28"/>
          <w:u w:val="none"/>
        </w:rPr>
        <w:t>артичева</w:t>
      </w:r>
      <w:proofErr w:type="spellEnd"/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Default="00077C75" w:rsidP="00077C75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00393">
        <w:rPr>
          <w:sz w:val="28"/>
        </w:rPr>
        <w:tab/>
      </w:r>
      <w:r>
        <w:rPr>
          <w:sz w:val="28"/>
        </w:rPr>
        <w:tab/>
        <w:t xml:space="preserve">О.В. </w:t>
      </w:r>
      <w:proofErr w:type="spellStart"/>
      <w:r w:rsidR="00B80CDC">
        <w:rPr>
          <w:sz w:val="28"/>
        </w:rPr>
        <w:t>Антипец</w:t>
      </w:r>
      <w:proofErr w:type="spellEnd"/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sectPr w:rsidR="00077C75" w:rsidSect="00346AD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596A" w:rsidRDefault="0042596A" w:rsidP="004E5C54">
      <w:r>
        <w:separator/>
      </w:r>
    </w:p>
  </w:endnote>
  <w:endnote w:type="continuationSeparator" w:id="0">
    <w:p w:rsidR="0042596A" w:rsidRDefault="0042596A" w:rsidP="004E5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596A" w:rsidRDefault="0042596A" w:rsidP="004E5C54">
      <w:r>
        <w:separator/>
      </w:r>
    </w:p>
  </w:footnote>
  <w:footnote w:type="continuationSeparator" w:id="0">
    <w:p w:rsidR="0042596A" w:rsidRDefault="0042596A" w:rsidP="004E5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3">
    <w:nsid w:val="050119CA"/>
    <w:multiLevelType w:val="hybridMultilevel"/>
    <w:tmpl w:val="FF249C5A"/>
    <w:lvl w:ilvl="0" w:tplc="1B48F9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3B4B58"/>
    <w:multiLevelType w:val="hybridMultilevel"/>
    <w:tmpl w:val="1C4A874A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9313C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9761DE0"/>
    <w:multiLevelType w:val="hybridMultilevel"/>
    <w:tmpl w:val="876E0A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A8266D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11BC198C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0">
    <w:nsid w:val="14867CEB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1">
    <w:nsid w:val="20714A7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53665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600084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5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7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8">
    <w:nsid w:val="60380035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9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20">
    <w:nsid w:val="71284E1C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697BC9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22">
    <w:nsid w:val="77537A77"/>
    <w:multiLevelType w:val="hybridMultilevel"/>
    <w:tmpl w:val="D9ECED4E"/>
    <w:lvl w:ilvl="0" w:tplc="389C23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6"/>
  </w:num>
  <w:num w:numId="2">
    <w:abstractNumId w:val="18"/>
  </w:num>
  <w:num w:numId="3">
    <w:abstractNumId w:val="8"/>
  </w:num>
  <w:num w:numId="4">
    <w:abstractNumId w:val="15"/>
  </w:num>
  <w:num w:numId="5">
    <w:abstractNumId w:val="12"/>
  </w:num>
  <w:num w:numId="6">
    <w:abstractNumId w:val="22"/>
  </w:num>
  <w:num w:numId="7">
    <w:abstractNumId w:val="3"/>
  </w:num>
  <w:num w:numId="8">
    <w:abstractNumId w:val="11"/>
  </w:num>
  <w:num w:numId="9">
    <w:abstractNumId w:val="5"/>
  </w:num>
  <w:num w:numId="10">
    <w:abstractNumId w:val="13"/>
  </w:num>
  <w:num w:numId="11">
    <w:abstractNumId w:val="20"/>
  </w:num>
  <w:num w:numId="12">
    <w:abstractNumId w:val="4"/>
  </w:num>
  <w:num w:numId="13">
    <w:abstractNumId w:val="21"/>
  </w:num>
  <w:num w:numId="14">
    <w:abstractNumId w:val="9"/>
  </w:num>
  <w:num w:numId="15">
    <w:abstractNumId w:val="10"/>
  </w:num>
  <w:num w:numId="16">
    <w:abstractNumId w:val="2"/>
  </w:num>
  <w:num w:numId="17">
    <w:abstractNumId w:val="1"/>
  </w:num>
  <w:num w:numId="18">
    <w:abstractNumId w:val="17"/>
  </w:num>
  <w:num w:numId="19">
    <w:abstractNumId w:val="0"/>
  </w:num>
  <w:num w:numId="20">
    <w:abstractNumId w:val="19"/>
  </w:num>
  <w:num w:numId="21">
    <w:abstractNumId w:val="16"/>
  </w:num>
  <w:num w:numId="22">
    <w:abstractNumId w:val="23"/>
  </w:num>
  <w:num w:numId="23">
    <w:abstractNumId w:val="14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41718"/>
    <w:rsid w:val="00002CB9"/>
    <w:rsid w:val="00002E64"/>
    <w:rsid w:val="00013792"/>
    <w:rsid w:val="000217FA"/>
    <w:rsid w:val="000222A3"/>
    <w:rsid w:val="000232DD"/>
    <w:rsid w:val="000254B8"/>
    <w:rsid w:val="000321EC"/>
    <w:rsid w:val="00032402"/>
    <w:rsid w:val="00032F51"/>
    <w:rsid w:val="00034777"/>
    <w:rsid w:val="00036449"/>
    <w:rsid w:val="00037D2C"/>
    <w:rsid w:val="00040266"/>
    <w:rsid w:val="00041833"/>
    <w:rsid w:val="00042A3A"/>
    <w:rsid w:val="00042DE2"/>
    <w:rsid w:val="000453DC"/>
    <w:rsid w:val="000458ED"/>
    <w:rsid w:val="00052885"/>
    <w:rsid w:val="0005543B"/>
    <w:rsid w:val="00055C8C"/>
    <w:rsid w:val="000573CD"/>
    <w:rsid w:val="0006015A"/>
    <w:rsid w:val="0006044E"/>
    <w:rsid w:val="00063AB8"/>
    <w:rsid w:val="0006485A"/>
    <w:rsid w:val="000672FF"/>
    <w:rsid w:val="00070F0C"/>
    <w:rsid w:val="0007311F"/>
    <w:rsid w:val="00073767"/>
    <w:rsid w:val="00075AEB"/>
    <w:rsid w:val="000769FE"/>
    <w:rsid w:val="00077C75"/>
    <w:rsid w:val="00082386"/>
    <w:rsid w:val="000830EC"/>
    <w:rsid w:val="0008489E"/>
    <w:rsid w:val="00084D72"/>
    <w:rsid w:val="00091E90"/>
    <w:rsid w:val="00091F45"/>
    <w:rsid w:val="000A07C1"/>
    <w:rsid w:val="000A1D73"/>
    <w:rsid w:val="000A3361"/>
    <w:rsid w:val="000A4C44"/>
    <w:rsid w:val="000A5C45"/>
    <w:rsid w:val="000B37DD"/>
    <w:rsid w:val="000B7517"/>
    <w:rsid w:val="000B752B"/>
    <w:rsid w:val="000B7B9F"/>
    <w:rsid w:val="000C3BC2"/>
    <w:rsid w:val="000C3BEE"/>
    <w:rsid w:val="000C49D9"/>
    <w:rsid w:val="000C6D69"/>
    <w:rsid w:val="000C7ACE"/>
    <w:rsid w:val="000D0206"/>
    <w:rsid w:val="000D0F6C"/>
    <w:rsid w:val="000D1DAB"/>
    <w:rsid w:val="000D51DA"/>
    <w:rsid w:val="000E631D"/>
    <w:rsid w:val="000E6B83"/>
    <w:rsid w:val="000E754D"/>
    <w:rsid w:val="000F115C"/>
    <w:rsid w:val="000F3CC6"/>
    <w:rsid w:val="000F614D"/>
    <w:rsid w:val="000F62EC"/>
    <w:rsid w:val="00100393"/>
    <w:rsid w:val="001015ED"/>
    <w:rsid w:val="0010290A"/>
    <w:rsid w:val="001033A5"/>
    <w:rsid w:val="00103837"/>
    <w:rsid w:val="00106327"/>
    <w:rsid w:val="001071A3"/>
    <w:rsid w:val="0011187A"/>
    <w:rsid w:val="001137F6"/>
    <w:rsid w:val="00115BD1"/>
    <w:rsid w:val="0011699E"/>
    <w:rsid w:val="00120B05"/>
    <w:rsid w:val="00120FC9"/>
    <w:rsid w:val="00121761"/>
    <w:rsid w:val="00122857"/>
    <w:rsid w:val="00122C0B"/>
    <w:rsid w:val="00122FBA"/>
    <w:rsid w:val="0012656B"/>
    <w:rsid w:val="00126B1B"/>
    <w:rsid w:val="0012769A"/>
    <w:rsid w:val="00136939"/>
    <w:rsid w:val="00142224"/>
    <w:rsid w:val="0014460A"/>
    <w:rsid w:val="00146416"/>
    <w:rsid w:val="00150522"/>
    <w:rsid w:val="00152263"/>
    <w:rsid w:val="0015694E"/>
    <w:rsid w:val="00162557"/>
    <w:rsid w:val="00167850"/>
    <w:rsid w:val="001704C4"/>
    <w:rsid w:val="00172946"/>
    <w:rsid w:val="00173423"/>
    <w:rsid w:val="001772FA"/>
    <w:rsid w:val="0018150D"/>
    <w:rsid w:val="00184BA4"/>
    <w:rsid w:val="001853A6"/>
    <w:rsid w:val="00190F6B"/>
    <w:rsid w:val="001961D1"/>
    <w:rsid w:val="001961EF"/>
    <w:rsid w:val="00196F94"/>
    <w:rsid w:val="001971AD"/>
    <w:rsid w:val="001A1DA2"/>
    <w:rsid w:val="001A7E47"/>
    <w:rsid w:val="001B59E3"/>
    <w:rsid w:val="001C08ED"/>
    <w:rsid w:val="001C1F94"/>
    <w:rsid w:val="001C294F"/>
    <w:rsid w:val="001C3E22"/>
    <w:rsid w:val="001C69FF"/>
    <w:rsid w:val="001D0174"/>
    <w:rsid w:val="001D39EA"/>
    <w:rsid w:val="001D57CE"/>
    <w:rsid w:val="001D6765"/>
    <w:rsid w:val="001D6A25"/>
    <w:rsid w:val="001E1A26"/>
    <w:rsid w:val="001E3469"/>
    <w:rsid w:val="001E3ABA"/>
    <w:rsid w:val="001F0421"/>
    <w:rsid w:val="001F1DE4"/>
    <w:rsid w:val="001F2EB2"/>
    <w:rsid w:val="001F45DF"/>
    <w:rsid w:val="002009A6"/>
    <w:rsid w:val="00201C94"/>
    <w:rsid w:val="002020E4"/>
    <w:rsid w:val="00206A1F"/>
    <w:rsid w:val="00206D76"/>
    <w:rsid w:val="0021011C"/>
    <w:rsid w:val="00213572"/>
    <w:rsid w:val="002137B3"/>
    <w:rsid w:val="00213E5B"/>
    <w:rsid w:val="00217C99"/>
    <w:rsid w:val="0022236B"/>
    <w:rsid w:val="00222884"/>
    <w:rsid w:val="00224FE9"/>
    <w:rsid w:val="00225C44"/>
    <w:rsid w:val="00226020"/>
    <w:rsid w:val="00240B60"/>
    <w:rsid w:val="00245D8C"/>
    <w:rsid w:val="0024716D"/>
    <w:rsid w:val="00251517"/>
    <w:rsid w:val="002518D2"/>
    <w:rsid w:val="002562D3"/>
    <w:rsid w:val="00261305"/>
    <w:rsid w:val="00264D21"/>
    <w:rsid w:val="002679FD"/>
    <w:rsid w:val="00280459"/>
    <w:rsid w:val="0028117C"/>
    <w:rsid w:val="00281C38"/>
    <w:rsid w:val="00282116"/>
    <w:rsid w:val="00282423"/>
    <w:rsid w:val="002825D6"/>
    <w:rsid w:val="0028697F"/>
    <w:rsid w:val="00287936"/>
    <w:rsid w:val="00291718"/>
    <w:rsid w:val="00291D21"/>
    <w:rsid w:val="00296E95"/>
    <w:rsid w:val="00297197"/>
    <w:rsid w:val="002A3799"/>
    <w:rsid w:val="002A3E46"/>
    <w:rsid w:val="002B05CF"/>
    <w:rsid w:val="002B0B99"/>
    <w:rsid w:val="002B4551"/>
    <w:rsid w:val="002B5A15"/>
    <w:rsid w:val="002B6338"/>
    <w:rsid w:val="002C1BD3"/>
    <w:rsid w:val="002C3097"/>
    <w:rsid w:val="002C7282"/>
    <w:rsid w:val="002C7578"/>
    <w:rsid w:val="002D021B"/>
    <w:rsid w:val="002D20C1"/>
    <w:rsid w:val="002D3731"/>
    <w:rsid w:val="002E1D96"/>
    <w:rsid w:val="002E233A"/>
    <w:rsid w:val="002E29A9"/>
    <w:rsid w:val="002E4EFE"/>
    <w:rsid w:val="002E72CA"/>
    <w:rsid w:val="002F4533"/>
    <w:rsid w:val="002F590B"/>
    <w:rsid w:val="002F614A"/>
    <w:rsid w:val="0030102D"/>
    <w:rsid w:val="00302F64"/>
    <w:rsid w:val="00305295"/>
    <w:rsid w:val="00310853"/>
    <w:rsid w:val="00310EAF"/>
    <w:rsid w:val="00311770"/>
    <w:rsid w:val="00313320"/>
    <w:rsid w:val="00313B4B"/>
    <w:rsid w:val="00313DBD"/>
    <w:rsid w:val="003237CD"/>
    <w:rsid w:val="00332534"/>
    <w:rsid w:val="00332F37"/>
    <w:rsid w:val="003349F9"/>
    <w:rsid w:val="00337D66"/>
    <w:rsid w:val="00342D4B"/>
    <w:rsid w:val="00346AD8"/>
    <w:rsid w:val="00347CE7"/>
    <w:rsid w:val="003513F4"/>
    <w:rsid w:val="00351568"/>
    <w:rsid w:val="00356E50"/>
    <w:rsid w:val="00357BF4"/>
    <w:rsid w:val="00357E77"/>
    <w:rsid w:val="00363892"/>
    <w:rsid w:val="0036563C"/>
    <w:rsid w:val="00370BC1"/>
    <w:rsid w:val="00371222"/>
    <w:rsid w:val="00372B68"/>
    <w:rsid w:val="00373071"/>
    <w:rsid w:val="00374DC1"/>
    <w:rsid w:val="0038000C"/>
    <w:rsid w:val="00381180"/>
    <w:rsid w:val="003A0482"/>
    <w:rsid w:val="003A24FC"/>
    <w:rsid w:val="003A4CE7"/>
    <w:rsid w:val="003A5171"/>
    <w:rsid w:val="003A53BC"/>
    <w:rsid w:val="003B7349"/>
    <w:rsid w:val="003C1F35"/>
    <w:rsid w:val="003C255A"/>
    <w:rsid w:val="003C4F90"/>
    <w:rsid w:val="003C7BA1"/>
    <w:rsid w:val="003D0E88"/>
    <w:rsid w:val="003D416E"/>
    <w:rsid w:val="003D7575"/>
    <w:rsid w:val="003E0261"/>
    <w:rsid w:val="003E5386"/>
    <w:rsid w:val="003E5B5F"/>
    <w:rsid w:val="003F1D42"/>
    <w:rsid w:val="003F3408"/>
    <w:rsid w:val="003F5751"/>
    <w:rsid w:val="003F7DF1"/>
    <w:rsid w:val="00406748"/>
    <w:rsid w:val="00414F00"/>
    <w:rsid w:val="00415024"/>
    <w:rsid w:val="0042111B"/>
    <w:rsid w:val="004216EC"/>
    <w:rsid w:val="00423DE5"/>
    <w:rsid w:val="00424328"/>
    <w:rsid w:val="00424A88"/>
    <w:rsid w:val="0042596A"/>
    <w:rsid w:val="00426D02"/>
    <w:rsid w:val="0043041A"/>
    <w:rsid w:val="00433FCF"/>
    <w:rsid w:val="0043683A"/>
    <w:rsid w:val="004379E0"/>
    <w:rsid w:val="00441595"/>
    <w:rsid w:val="00442033"/>
    <w:rsid w:val="004450CB"/>
    <w:rsid w:val="00453568"/>
    <w:rsid w:val="00454DFA"/>
    <w:rsid w:val="00456507"/>
    <w:rsid w:val="004620D9"/>
    <w:rsid w:val="00463496"/>
    <w:rsid w:val="0046393B"/>
    <w:rsid w:val="004735BA"/>
    <w:rsid w:val="004737AE"/>
    <w:rsid w:val="00474081"/>
    <w:rsid w:val="0048349B"/>
    <w:rsid w:val="0048773D"/>
    <w:rsid w:val="00487A04"/>
    <w:rsid w:val="00491A85"/>
    <w:rsid w:val="004929C6"/>
    <w:rsid w:val="00494501"/>
    <w:rsid w:val="00497B7D"/>
    <w:rsid w:val="004A145C"/>
    <w:rsid w:val="004A1FA3"/>
    <w:rsid w:val="004A3B76"/>
    <w:rsid w:val="004A65B7"/>
    <w:rsid w:val="004B1E62"/>
    <w:rsid w:val="004B2A2D"/>
    <w:rsid w:val="004B4A40"/>
    <w:rsid w:val="004B7A14"/>
    <w:rsid w:val="004C11CF"/>
    <w:rsid w:val="004C1D86"/>
    <w:rsid w:val="004C4EB8"/>
    <w:rsid w:val="004C5B1F"/>
    <w:rsid w:val="004C6951"/>
    <w:rsid w:val="004D3174"/>
    <w:rsid w:val="004D3546"/>
    <w:rsid w:val="004D4EE9"/>
    <w:rsid w:val="004D5103"/>
    <w:rsid w:val="004E0008"/>
    <w:rsid w:val="004E0023"/>
    <w:rsid w:val="004E227B"/>
    <w:rsid w:val="004E24F2"/>
    <w:rsid w:val="004E57B0"/>
    <w:rsid w:val="004E5C54"/>
    <w:rsid w:val="004E6175"/>
    <w:rsid w:val="004E7E67"/>
    <w:rsid w:val="004F0AEE"/>
    <w:rsid w:val="004F14AF"/>
    <w:rsid w:val="004F41C3"/>
    <w:rsid w:val="004F4891"/>
    <w:rsid w:val="00500E7B"/>
    <w:rsid w:val="0051147D"/>
    <w:rsid w:val="00512B21"/>
    <w:rsid w:val="00512CB7"/>
    <w:rsid w:val="00515A81"/>
    <w:rsid w:val="0052091C"/>
    <w:rsid w:val="00522338"/>
    <w:rsid w:val="00525135"/>
    <w:rsid w:val="00526796"/>
    <w:rsid w:val="005304E2"/>
    <w:rsid w:val="00534E58"/>
    <w:rsid w:val="00535D84"/>
    <w:rsid w:val="00557422"/>
    <w:rsid w:val="00562283"/>
    <w:rsid w:val="005672FC"/>
    <w:rsid w:val="005672FE"/>
    <w:rsid w:val="0056736A"/>
    <w:rsid w:val="00571FEF"/>
    <w:rsid w:val="0057334A"/>
    <w:rsid w:val="00582B1B"/>
    <w:rsid w:val="00583DDE"/>
    <w:rsid w:val="00585178"/>
    <w:rsid w:val="00585486"/>
    <w:rsid w:val="00585799"/>
    <w:rsid w:val="00587FDD"/>
    <w:rsid w:val="00590810"/>
    <w:rsid w:val="00591B78"/>
    <w:rsid w:val="00592CFE"/>
    <w:rsid w:val="005948CA"/>
    <w:rsid w:val="00595BE0"/>
    <w:rsid w:val="0059606B"/>
    <w:rsid w:val="005A4D21"/>
    <w:rsid w:val="005A6F75"/>
    <w:rsid w:val="005B06AF"/>
    <w:rsid w:val="005B6A20"/>
    <w:rsid w:val="005B6DA4"/>
    <w:rsid w:val="005C2FFA"/>
    <w:rsid w:val="005C4605"/>
    <w:rsid w:val="005C5283"/>
    <w:rsid w:val="005D0D87"/>
    <w:rsid w:val="005D290D"/>
    <w:rsid w:val="005D65A2"/>
    <w:rsid w:val="005E1894"/>
    <w:rsid w:val="005E29CF"/>
    <w:rsid w:val="005E34C5"/>
    <w:rsid w:val="005E3DC7"/>
    <w:rsid w:val="005E4AB8"/>
    <w:rsid w:val="005E589B"/>
    <w:rsid w:val="005E5D6F"/>
    <w:rsid w:val="005F2C5A"/>
    <w:rsid w:val="005F2D1F"/>
    <w:rsid w:val="006011EA"/>
    <w:rsid w:val="00601FDE"/>
    <w:rsid w:val="006029EE"/>
    <w:rsid w:val="00603C5D"/>
    <w:rsid w:val="0060438F"/>
    <w:rsid w:val="006070ED"/>
    <w:rsid w:val="00613B4E"/>
    <w:rsid w:val="006152FE"/>
    <w:rsid w:val="00617A9A"/>
    <w:rsid w:val="006219EA"/>
    <w:rsid w:val="006223EE"/>
    <w:rsid w:val="0062278B"/>
    <w:rsid w:val="00622996"/>
    <w:rsid w:val="00622F68"/>
    <w:rsid w:val="00636E7A"/>
    <w:rsid w:val="0064166F"/>
    <w:rsid w:val="006467DB"/>
    <w:rsid w:val="00647501"/>
    <w:rsid w:val="0064785C"/>
    <w:rsid w:val="006509BE"/>
    <w:rsid w:val="00655FEB"/>
    <w:rsid w:val="006566BC"/>
    <w:rsid w:val="0065713E"/>
    <w:rsid w:val="00660281"/>
    <w:rsid w:val="00665156"/>
    <w:rsid w:val="006664FE"/>
    <w:rsid w:val="00666E8B"/>
    <w:rsid w:val="006676A0"/>
    <w:rsid w:val="0067008C"/>
    <w:rsid w:val="006730DD"/>
    <w:rsid w:val="00673C8D"/>
    <w:rsid w:val="00674F4A"/>
    <w:rsid w:val="006765E3"/>
    <w:rsid w:val="0067763F"/>
    <w:rsid w:val="00681DB8"/>
    <w:rsid w:val="006826C9"/>
    <w:rsid w:val="00683DBD"/>
    <w:rsid w:val="00685C59"/>
    <w:rsid w:val="006870E2"/>
    <w:rsid w:val="006901BD"/>
    <w:rsid w:val="006956AD"/>
    <w:rsid w:val="00696CDF"/>
    <w:rsid w:val="006A15C7"/>
    <w:rsid w:val="006A1841"/>
    <w:rsid w:val="006A1887"/>
    <w:rsid w:val="006A2431"/>
    <w:rsid w:val="006A7591"/>
    <w:rsid w:val="006A7678"/>
    <w:rsid w:val="006B0E5B"/>
    <w:rsid w:val="006B5AFB"/>
    <w:rsid w:val="006C1B1F"/>
    <w:rsid w:val="006C3452"/>
    <w:rsid w:val="006C3805"/>
    <w:rsid w:val="006C48C6"/>
    <w:rsid w:val="006D2A44"/>
    <w:rsid w:val="006D791F"/>
    <w:rsid w:val="006E2A04"/>
    <w:rsid w:val="006F04FF"/>
    <w:rsid w:val="006F0FA7"/>
    <w:rsid w:val="006F1617"/>
    <w:rsid w:val="006F1812"/>
    <w:rsid w:val="006F51B7"/>
    <w:rsid w:val="006F74D1"/>
    <w:rsid w:val="006F7F45"/>
    <w:rsid w:val="00701364"/>
    <w:rsid w:val="00702566"/>
    <w:rsid w:val="007038FD"/>
    <w:rsid w:val="00704E0B"/>
    <w:rsid w:val="00706DE0"/>
    <w:rsid w:val="00714BCE"/>
    <w:rsid w:val="00716736"/>
    <w:rsid w:val="00721C80"/>
    <w:rsid w:val="00724102"/>
    <w:rsid w:val="00725C61"/>
    <w:rsid w:val="00732476"/>
    <w:rsid w:val="007329EC"/>
    <w:rsid w:val="007330F2"/>
    <w:rsid w:val="00734F84"/>
    <w:rsid w:val="00736336"/>
    <w:rsid w:val="00737456"/>
    <w:rsid w:val="0074047B"/>
    <w:rsid w:val="007418D4"/>
    <w:rsid w:val="0074261D"/>
    <w:rsid w:val="007448A7"/>
    <w:rsid w:val="00745257"/>
    <w:rsid w:val="00745D3D"/>
    <w:rsid w:val="007460BD"/>
    <w:rsid w:val="0074731A"/>
    <w:rsid w:val="00750C75"/>
    <w:rsid w:val="0075322C"/>
    <w:rsid w:val="007557D3"/>
    <w:rsid w:val="00755875"/>
    <w:rsid w:val="007568D2"/>
    <w:rsid w:val="00761293"/>
    <w:rsid w:val="00763180"/>
    <w:rsid w:val="00767ED8"/>
    <w:rsid w:val="00776BCB"/>
    <w:rsid w:val="0078039D"/>
    <w:rsid w:val="0078140B"/>
    <w:rsid w:val="00784058"/>
    <w:rsid w:val="007863FD"/>
    <w:rsid w:val="0079079B"/>
    <w:rsid w:val="00792341"/>
    <w:rsid w:val="007926D1"/>
    <w:rsid w:val="00793119"/>
    <w:rsid w:val="007967AF"/>
    <w:rsid w:val="00796FC7"/>
    <w:rsid w:val="0079700E"/>
    <w:rsid w:val="007A093A"/>
    <w:rsid w:val="007A233C"/>
    <w:rsid w:val="007A263E"/>
    <w:rsid w:val="007A389B"/>
    <w:rsid w:val="007B1626"/>
    <w:rsid w:val="007B24BA"/>
    <w:rsid w:val="007B41AE"/>
    <w:rsid w:val="007B788C"/>
    <w:rsid w:val="007C12D2"/>
    <w:rsid w:val="007C1E75"/>
    <w:rsid w:val="007C2EEB"/>
    <w:rsid w:val="007C565A"/>
    <w:rsid w:val="007D06FA"/>
    <w:rsid w:val="007D0745"/>
    <w:rsid w:val="007D27F6"/>
    <w:rsid w:val="007D3D3F"/>
    <w:rsid w:val="007D6997"/>
    <w:rsid w:val="007D7C37"/>
    <w:rsid w:val="007E0902"/>
    <w:rsid w:val="007E7499"/>
    <w:rsid w:val="007F1A7E"/>
    <w:rsid w:val="007F21AB"/>
    <w:rsid w:val="007F3EDC"/>
    <w:rsid w:val="007F597E"/>
    <w:rsid w:val="007F6F2E"/>
    <w:rsid w:val="00807790"/>
    <w:rsid w:val="00810318"/>
    <w:rsid w:val="008151EB"/>
    <w:rsid w:val="0081560F"/>
    <w:rsid w:val="00822698"/>
    <w:rsid w:val="00823D0E"/>
    <w:rsid w:val="0082433D"/>
    <w:rsid w:val="0082582B"/>
    <w:rsid w:val="00825D3D"/>
    <w:rsid w:val="00831BB0"/>
    <w:rsid w:val="00832152"/>
    <w:rsid w:val="008323AA"/>
    <w:rsid w:val="0083442A"/>
    <w:rsid w:val="008416A7"/>
    <w:rsid w:val="0084531F"/>
    <w:rsid w:val="00845D7F"/>
    <w:rsid w:val="00850427"/>
    <w:rsid w:val="00851E46"/>
    <w:rsid w:val="00853539"/>
    <w:rsid w:val="00860B8C"/>
    <w:rsid w:val="00862B4E"/>
    <w:rsid w:val="00862E27"/>
    <w:rsid w:val="00863FEA"/>
    <w:rsid w:val="00870046"/>
    <w:rsid w:val="00871445"/>
    <w:rsid w:val="0087165B"/>
    <w:rsid w:val="00872C53"/>
    <w:rsid w:val="00877155"/>
    <w:rsid w:val="00877A6D"/>
    <w:rsid w:val="00884FEA"/>
    <w:rsid w:val="00886CFE"/>
    <w:rsid w:val="00887E20"/>
    <w:rsid w:val="00890205"/>
    <w:rsid w:val="00890A75"/>
    <w:rsid w:val="0089366B"/>
    <w:rsid w:val="00893BB3"/>
    <w:rsid w:val="00896CF9"/>
    <w:rsid w:val="00897011"/>
    <w:rsid w:val="008A207C"/>
    <w:rsid w:val="008A225C"/>
    <w:rsid w:val="008A3854"/>
    <w:rsid w:val="008A4FBC"/>
    <w:rsid w:val="008A5184"/>
    <w:rsid w:val="008A6561"/>
    <w:rsid w:val="008A7A2D"/>
    <w:rsid w:val="008B00BC"/>
    <w:rsid w:val="008B3542"/>
    <w:rsid w:val="008B4214"/>
    <w:rsid w:val="008B5FF6"/>
    <w:rsid w:val="008C2EBD"/>
    <w:rsid w:val="008C41DC"/>
    <w:rsid w:val="008C450B"/>
    <w:rsid w:val="008C4922"/>
    <w:rsid w:val="008C6362"/>
    <w:rsid w:val="008C6DF9"/>
    <w:rsid w:val="008C7C97"/>
    <w:rsid w:val="008D1ED8"/>
    <w:rsid w:val="008D297D"/>
    <w:rsid w:val="008D2C80"/>
    <w:rsid w:val="008D2FF8"/>
    <w:rsid w:val="008D54C7"/>
    <w:rsid w:val="008E6DCA"/>
    <w:rsid w:val="008F0281"/>
    <w:rsid w:val="008F2A99"/>
    <w:rsid w:val="008F48F6"/>
    <w:rsid w:val="008F7F48"/>
    <w:rsid w:val="00901914"/>
    <w:rsid w:val="00902138"/>
    <w:rsid w:val="00910924"/>
    <w:rsid w:val="0091406D"/>
    <w:rsid w:val="0092487B"/>
    <w:rsid w:val="009267F8"/>
    <w:rsid w:val="00930028"/>
    <w:rsid w:val="00930612"/>
    <w:rsid w:val="00930A30"/>
    <w:rsid w:val="009312B3"/>
    <w:rsid w:val="009363E2"/>
    <w:rsid w:val="00941C80"/>
    <w:rsid w:val="0094478F"/>
    <w:rsid w:val="009449A0"/>
    <w:rsid w:val="0094619F"/>
    <w:rsid w:val="0094727A"/>
    <w:rsid w:val="00950027"/>
    <w:rsid w:val="00955212"/>
    <w:rsid w:val="00955B7D"/>
    <w:rsid w:val="00956C6C"/>
    <w:rsid w:val="00956E7C"/>
    <w:rsid w:val="00961557"/>
    <w:rsid w:val="00961813"/>
    <w:rsid w:val="009625FA"/>
    <w:rsid w:val="00974866"/>
    <w:rsid w:val="009749F7"/>
    <w:rsid w:val="00974F92"/>
    <w:rsid w:val="00976658"/>
    <w:rsid w:val="009778B1"/>
    <w:rsid w:val="009879F4"/>
    <w:rsid w:val="00990747"/>
    <w:rsid w:val="00991C31"/>
    <w:rsid w:val="00992EEA"/>
    <w:rsid w:val="00993222"/>
    <w:rsid w:val="00993227"/>
    <w:rsid w:val="00996752"/>
    <w:rsid w:val="00997C0E"/>
    <w:rsid w:val="00997E39"/>
    <w:rsid w:val="009A225D"/>
    <w:rsid w:val="009A25B5"/>
    <w:rsid w:val="009A36B0"/>
    <w:rsid w:val="009A47BC"/>
    <w:rsid w:val="009A72F8"/>
    <w:rsid w:val="009A7820"/>
    <w:rsid w:val="009B0500"/>
    <w:rsid w:val="009B21D7"/>
    <w:rsid w:val="009B3116"/>
    <w:rsid w:val="009B3396"/>
    <w:rsid w:val="009B3DD8"/>
    <w:rsid w:val="009B4B56"/>
    <w:rsid w:val="009B5189"/>
    <w:rsid w:val="009D2603"/>
    <w:rsid w:val="009D6117"/>
    <w:rsid w:val="009E1087"/>
    <w:rsid w:val="009E1318"/>
    <w:rsid w:val="009E599C"/>
    <w:rsid w:val="009F057F"/>
    <w:rsid w:val="009F1AA1"/>
    <w:rsid w:val="009F3130"/>
    <w:rsid w:val="009F3C10"/>
    <w:rsid w:val="00A011AC"/>
    <w:rsid w:val="00A01930"/>
    <w:rsid w:val="00A0258E"/>
    <w:rsid w:val="00A03648"/>
    <w:rsid w:val="00A05674"/>
    <w:rsid w:val="00A05DBD"/>
    <w:rsid w:val="00A11A21"/>
    <w:rsid w:val="00A14835"/>
    <w:rsid w:val="00A176BC"/>
    <w:rsid w:val="00A207A5"/>
    <w:rsid w:val="00A22BD7"/>
    <w:rsid w:val="00A23B87"/>
    <w:rsid w:val="00A240C5"/>
    <w:rsid w:val="00A24ED1"/>
    <w:rsid w:val="00A2666A"/>
    <w:rsid w:val="00A30A19"/>
    <w:rsid w:val="00A32544"/>
    <w:rsid w:val="00A346E9"/>
    <w:rsid w:val="00A364E1"/>
    <w:rsid w:val="00A407FA"/>
    <w:rsid w:val="00A46346"/>
    <w:rsid w:val="00A54600"/>
    <w:rsid w:val="00A54849"/>
    <w:rsid w:val="00A57AEE"/>
    <w:rsid w:val="00A661D1"/>
    <w:rsid w:val="00A7033A"/>
    <w:rsid w:val="00A73DEE"/>
    <w:rsid w:val="00A741E4"/>
    <w:rsid w:val="00A75811"/>
    <w:rsid w:val="00A87828"/>
    <w:rsid w:val="00A9129A"/>
    <w:rsid w:val="00A95773"/>
    <w:rsid w:val="00A972BF"/>
    <w:rsid w:val="00A976B9"/>
    <w:rsid w:val="00AA0DBA"/>
    <w:rsid w:val="00AA32ED"/>
    <w:rsid w:val="00AA567A"/>
    <w:rsid w:val="00AA7C2D"/>
    <w:rsid w:val="00AB265C"/>
    <w:rsid w:val="00AB4272"/>
    <w:rsid w:val="00AC4024"/>
    <w:rsid w:val="00AC5144"/>
    <w:rsid w:val="00AC5443"/>
    <w:rsid w:val="00AC66EE"/>
    <w:rsid w:val="00AC69C0"/>
    <w:rsid w:val="00AD0AED"/>
    <w:rsid w:val="00AD258A"/>
    <w:rsid w:val="00AD2761"/>
    <w:rsid w:val="00AD6887"/>
    <w:rsid w:val="00AD73D9"/>
    <w:rsid w:val="00AE0A50"/>
    <w:rsid w:val="00AE6F54"/>
    <w:rsid w:val="00AE7F12"/>
    <w:rsid w:val="00AF04CD"/>
    <w:rsid w:val="00AF2AD1"/>
    <w:rsid w:val="00B006DA"/>
    <w:rsid w:val="00B01B6F"/>
    <w:rsid w:val="00B0414D"/>
    <w:rsid w:val="00B109A8"/>
    <w:rsid w:val="00B141C9"/>
    <w:rsid w:val="00B17F94"/>
    <w:rsid w:val="00B20D6D"/>
    <w:rsid w:val="00B2269C"/>
    <w:rsid w:val="00B247C2"/>
    <w:rsid w:val="00B27162"/>
    <w:rsid w:val="00B358E5"/>
    <w:rsid w:val="00B41389"/>
    <w:rsid w:val="00B41A12"/>
    <w:rsid w:val="00B437E7"/>
    <w:rsid w:val="00B51EC0"/>
    <w:rsid w:val="00B54601"/>
    <w:rsid w:val="00B54772"/>
    <w:rsid w:val="00B55C94"/>
    <w:rsid w:val="00B61373"/>
    <w:rsid w:val="00B614AA"/>
    <w:rsid w:val="00B76070"/>
    <w:rsid w:val="00B7619A"/>
    <w:rsid w:val="00B761FF"/>
    <w:rsid w:val="00B80CDC"/>
    <w:rsid w:val="00B83A20"/>
    <w:rsid w:val="00B87CB9"/>
    <w:rsid w:val="00B910F9"/>
    <w:rsid w:val="00B9209E"/>
    <w:rsid w:val="00B95FF9"/>
    <w:rsid w:val="00B966DA"/>
    <w:rsid w:val="00B96AB2"/>
    <w:rsid w:val="00BB0A2D"/>
    <w:rsid w:val="00BC009D"/>
    <w:rsid w:val="00BC117F"/>
    <w:rsid w:val="00BC1B31"/>
    <w:rsid w:val="00BC3C30"/>
    <w:rsid w:val="00BC3E85"/>
    <w:rsid w:val="00BC58D7"/>
    <w:rsid w:val="00BD1460"/>
    <w:rsid w:val="00BD147E"/>
    <w:rsid w:val="00BD1A07"/>
    <w:rsid w:val="00BD72F0"/>
    <w:rsid w:val="00BE1A7F"/>
    <w:rsid w:val="00BE3DAF"/>
    <w:rsid w:val="00BE514C"/>
    <w:rsid w:val="00BE5AA5"/>
    <w:rsid w:val="00BE63CF"/>
    <w:rsid w:val="00BE6A54"/>
    <w:rsid w:val="00BF3101"/>
    <w:rsid w:val="00BF5696"/>
    <w:rsid w:val="00BF5FD5"/>
    <w:rsid w:val="00C014EA"/>
    <w:rsid w:val="00C02643"/>
    <w:rsid w:val="00C04816"/>
    <w:rsid w:val="00C060FE"/>
    <w:rsid w:val="00C07223"/>
    <w:rsid w:val="00C10A2F"/>
    <w:rsid w:val="00C136EC"/>
    <w:rsid w:val="00C152F4"/>
    <w:rsid w:val="00C17307"/>
    <w:rsid w:val="00C17755"/>
    <w:rsid w:val="00C24730"/>
    <w:rsid w:val="00C24915"/>
    <w:rsid w:val="00C25C8B"/>
    <w:rsid w:val="00C25DF6"/>
    <w:rsid w:val="00C30A4F"/>
    <w:rsid w:val="00C30A6E"/>
    <w:rsid w:val="00C328C2"/>
    <w:rsid w:val="00C3300F"/>
    <w:rsid w:val="00C331C0"/>
    <w:rsid w:val="00C335ED"/>
    <w:rsid w:val="00C33C69"/>
    <w:rsid w:val="00C34459"/>
    <w:rsid w:val="00C36F95"/>
    <w:rsid w:val="00C40D86"/>
    <w:rsid w:val="00C4160D"/>
    <w:rsid w:val="00C428E6"/>
    <w:rsid w:val="00C43B8C"/>
    <w:rsid w:val="00C43FDD"/>
    <w:rsid w:val="00C477B1"/>
    <w:rsid w:val="00C47F45"/>
    <w:rsid w:val="00C51329"/>
    <w:rsid w:val="00C51EEC"/>
    <w:rsid w:val="00C54824"/>
    <w:rsid w:val="00C54F73"/>
    <w:rsid w:val="00C61A79"/>
    <w:rsid w:val="00C63C5D"/>
    <w:rsid w:val="00C664D2"/>
    <w:rsid w:val="00C67A6E"/>
    <w:rsid w:val="00C73B86"/>
    <w:rsid w:val="00C74FA7"/>
    <w:rsid w:val="00C75D85"/>
    <w:rsid w:val="00C77DAF"/>
    <w:rsid w:val="00C8533E"/>
    <w:rsid w:val="00C910D4"/>
    <w:rsid w:val="00C914F8"/>
    <w:rsid w:val="00C92907"/>
    <w:rsid w:val="00C93E69"/>
    <w:rsid w:val="00C96FDC"/>
    <w:rsid w:val="00C97993"/>
    <w:rsid w:val="00CB1A47"/>
    <w:rsid w:val="00CB1E12"/>
    <w:rsid w:val="00CB39E8"/>
    <w:rsid w:val="00CB457B"/>
    <w:rsid w:val="00CC38AA"/>
    <w:rsid w:val="00CC3955"/>
    <w:rsid w:val="00CC3E9D"/>
    <w:rsid w:val="00CC509C"/>
    <w:rsid w:val="00CD06FB"/>
    <w:rsid w:val="00CD21EA"/>
    <w:rsid w:val="00CD3F7C"/>
    <w:rsid w:val="00CD66FE"/>
    <w:rsid w:val="00CE092E"/>
    <w:rsid w:val="00CE3D2F"/>
    <w:rsid w:val="00CE4068"/>
    <w:rsid w:val="00CE43D1"/>
    <w:rsid w:val="00CE7F51"/>
    <w:rsid w:val="00CF07AB"/>
    <w:rsid w:val="00CF085B"/>
    <w:rsid w:val="00CF25D0"/>
    <w:rsid w:val="00CF4D0D"/>
    <w:rsid w:val="00CF593A"/>
    <w:rsid w:val="00CF5CE1"/>
    <w:rsid w:val="00D00359"/>
    <w:rsid w:val="00D005B5"/>
    <w:rsid w:val="00D007BF"/>
    <w:rsid w:val="00D01223"/>
    <w:rsid w:val="00D016C7"/>
    <w:rsid w:val="00D01B0A"/>
    <w:rsid w:val="00D05DBA"/>
    <w:rsid w:val="00D05E73"/>
    <w:rsid w:val="00D06BAF"/>
    <w:rsid w:val="00D1265A"/>
    <w:rsid w:val="00D128A2"/>
    <w:rsid w:val="00D14F4B"/>
    <w:rsid w:val="00D21AC0"/>
    <w:rsid w:val="00D21D92"/>
    <w:rsid w:val="00D2203E"/>
    <w:rsid w:val="00D22661"/>
    <w:rsid w:val="00D2287F"/>
    <w:rsid w:val="00D34D00"/>
    <w:rsid w:val="00D34EC6"/>
    <w:rsid w:val="00D406D7"/>
    <w:rsid w:val="00D41718"/>
    <w:rsid w:val="00D41C37"/>
    <w:rsid w:val="00D46861"/>
    <w:rsid w:val="00D510C6"/>
    <w:rsid w:val="00D60551"/>
    <w:rsid w:val="00D658FE"/>
    <w:rsid w:val="00D668B4"/>
    <w:rsid w:val="00D72E56"/>
    <w:rsid w:val="00D74844"/>
    <w:rsid w:val="00D851B6"/>
    <w:rsid w:val="00D8638E"/>
    <w:rsid w:val="00D86AA8"/>
    <w:rsid w:val="00D87219"/>
    <w:rsid w:val="00D91145"/>
    <w:rsid w:val="00D91729"/>
    <w:rsid w:val="00D9196F"/>
    <w:rsid w:val="00D952CA"/>
    <w:rsid w:val="00DA0E94"/>
    <w:rsid w:val="00DA0F34"/>
    <w:rsid w:val="00DA142F"/>
    <w:rsid w:val="00DA4644"/>
    <w:rsid w:val="00DA5DB4"/>
    <w:rsid w:val="00DA67DB"/>
    <w:rsid w:val="00DB2ADF"/>
    <w:rsid w:val="00DC2D2D"/>
    <w:rsid w:val="00DC5540"/>
    <w:rsid w:val="00DC5688"/>
    <w:rsid w:val="00DC6DA4"/>
    <w:rsid w:val="00DD0541"/>
    <w:rsid w:val="00DD091E"/>
    <w:rsid w:val="00DD157B"/>
    <w:rsid w:val="00DD1CB7"/>
    <w:rsid w:val="00DD387F"/>
    <w:rsid w:val="00DD4D4F"/>
    <w:rsid w:val="00DD6204"/>
    <w:rsid w:val="00DE14DE"/>
    <w:rsid w:val="00DE1D8A"/>
    <w:rsid w:val="00DE2F52"/>
    <w:rsid w:val="00DE42CC"/>
    <w:rsid w:val="00DF2E3D"/>
    <w:rsid w:val="00DF4017"/>
    <w:rsid w:val="00DF4815"/>
    <w:rsid w:val="00DF65C5"/>
    <w:rsid w:val="00DF68FE"/>
    <w:rsid w:val="00E000C4"/>
    <w:rsid w:val="00E00A55"/>
    <w:rsid w:val="00E01D1F"/>
    <w:rsid w:val="00E020D6"/>
    <w:rsid w:val="00E03843"/>
    <w:rsid w:val="00E053B3"/>
    <w:rsid w:val="00E07968"/>
    <w:rsid w:val="00E118DD"/>
    <w:rsid w:val="00E1301B"/>
    <w:rsid w:val="00E132A6"/>
    <w:rsid w:val="00E13AC7"/>
    <w:rsid w:val="00E14AAA"/>
    <w:rsid w:val="00E14CBA"/>
    <w:rsid w:val="00E15B2F"/>
    <w:rsid w:val="00E209CC"/>
    <w:rsid w:val="00E26B56"/>
    <w:rsid w:val="00E272B6"/>
    <w:rsid w:val="00E361D2"/>
    <w:rsid w:val="00E37A61"/>
    <w:rsid w:val="00E40934"/>
    <w:rsid w:val="00E40B70"/>
    <w:rsid w:val="00E42EB0"/>
    <w:rsid w:val="00E443C8"/>
    <w:rsid w:val="00E45330"/>
    <w:rsid w:val="00E469E4"/>
    <w:rsid w:val="00E509DA"/>
    <w:rsid w:val="00E525CC"/>
    <w:rsid w:val="00E560C0"/>
    <w:rsid w:val="00E60893"/>
    <w:rsid w:val="00E6276E"/>
    <w:rsid w:val="00E631C1"/>
    <w:rsid w:val="00E66061"/>
    <w:rsid w:val="00E712FE"/>
    <w:rsid w:val="00E71651"/>
    <w:rsid w:val="00E7281E"/>
    <w:rsid w:val="00E75FAF"/>
    <w:rsid w:val="00E76DF2"/>
    <w:rsid w:val="00E80405"/>
    <w:rsid w:val="00E90F94"/>
    <w:rsid w:val="00E920BA"/>
    <w:rsid w:val="00E92315"/>
    <w:rsid w:val="00E93615"/>
    <w:rsid w:val="00E940B8"/>
    <w:rsid w:val="00E96DF2"/>
    <w:rsid w:val="00EB145B"/>
    <w:rsid w:val="00EB36FC"/>
    <w:rsid w:val="00EB4371"/>
    <w:rsid w:val="00EB7679"/>
    <w:rsid w:val="00EC2B6C"/>
    <w:rsid w:val="00EC4879"/>
    <w:rsid w:val="00EC5540"/>
    <w:rsid w:val="00ED3B37"/>
    <w:rsid w:val="00ED4F8B"/>
    <w:rsid w:val="00ED6584"/>
    <w:rsid w:val="00ED7CF3"/>
    <w:rsid w:val="00EE1368"/>
    <w:rsid w:val="00EE1E2D"/>
    <w:rsid w:val="00EE3F04"/>
    <w:rsid w:val="00EF4AA8"/>
    <w:rsid w:val="00EF6E4C"/>
    <w:rsid w:val="00EF715D"/>
    <w:rsid w:val="00F02305"/>
    <w:rsid w:val="00F10BAB"/>
    <w:rsid w:val="00F21F1E"/>
    <w:rsid w:val="00F24909"/>
    <w:rsid w:val="00F26413"/>
    <w:rsid w:val="00F27CAE"/>
    <w:rsid w:val="00F340D8"/>
    <w:rsid w:val="00F40807"/>
    <w:rsid w:val="00F40B35"/>
    <w:rsid w:val="00F459C9"/>
    <w:rsid w:val="00F4789A"/>
    <w:rsid w:val="00F47BA9"/>
    <w:rsid w:val="00F47CCB"/>
    <w:rsid w:val="00F53AD7"/>
    <w:rsid w:val="00F5679E"/>
    <w:rsid w:val="00F57EBB"/>
    <w:rsid w:val="00F60A47"/>
    <w:rsid w:val="00F635F7"/>
    <w:rsid w:val="00F6537A"/>
    <w:rsid w:val="00F67608"/>
    <w:rsid w:val="00F67EC6"/>
    <w:rsid w:val="00F71D9A"/>
    <w:rsid w:val="00F72305"/>
    <w:rsid w:val="00F754D6"/>
    <w:rsid w:val="00F77F52"/>
    <w:rsid w:val="00F839EF"/>
    <w:rsid w:val="00F8512F"/>
    <w:rsid w:val="00F8607E"/>
    <w:rsid w:val="00F92596"/>
    <w:rsid w:val="00F92B15"/>
    <w:rsid w:val="00FA0BB4"/>
    <w:rsid w:val="00FA0D45"/>
    <w:rsid w:val="00FA176F"/>
    <w:rsid w:val="00FA598C"/>
    <w:rsid w:val="00FB24B1"/>
    <w:rsid w:val="00FB2E37"/>
    <w:rsid w:val="00FB3879"/>
    <w:rsid w:val="00FB680C"/>
    <w:rsid w:val="00FB77AA"/>
    <w:rsid w:val="00FC31C6"/>
    <w:rsid w:val="00FC3A2E"/>
    <w:rsid w:val="00FC4003"/>
    <w:rsid w:val="00FC4AE3"/>
    <w:rsid w:val="00FC6B67"/>
    <w:rsid w:val="00FD21AD"/>
    <w:rsid w:val="00FD29C0"/>
    <w:rsid w:val="00FD2AEE"/>
    <w:rsid w:val="00FD4029"/>
    <w:rsid w:val="00FD56E0"/>
    <w:rsid w:val="00FD6963"/>
    <w:rsid w:val="00FE273E"/>
    <w:rsid w:val="00FE5D68"/>
    <w:rsid w:val="00FF2CFE"/>
    <w:rsid w:val="00FF364C"/>
    <w:rsid w:val="00FF4661"/>
    <w:rsid w:val="00FF655B"/>
    <w:rsid w:val="00FF6CC8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4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853A6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qFormat/>
    <w:rsid w:val="001853A6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1853A6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1853A6"/>
    <w:pPr>
      <w:keepNext/>
      <w:spacing w:line="360" w:lineRule="auto"/>
      <w:ind w:firstLine="627"/>
      <w:outlineLvl w:val="3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rsid w:val="001853A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1853A6"/>
    <w:rPr>
      <w:rFonts w:cs="Times New Roman"/>
      <w:b/>
      <w:sz w:val="36"/>
    </w:rPr>
  </w:style>
  <w:style w:type="character" w:customStyle="1" w:styleId="20">
    <w:name w:val="Заголовок 2 Знак"/>
    <w:link w:val="2"/>
    <w:uiPriority w:val="9"/>
    <w:locked/>
    <w:rsid w:val="001853A6"/>
    <w:rPr>
      <w:rFonts w:cs="Times New Roman"/>
      <w:b/>
      <w:spacing w:val="20"/>
      <w:sz w:val="28"/>
    </w:rPr>
  </w:style>
  <w:style w:type="character" w:customStyle="1" w:styleId="30">
    <w:name w:val="Заголовок 3 Знак"/>
    <w:link w:val="3"/>
    <w:uiPriority w:val="9"/>
    <w:locked/>
    <w:rsid w:val="001853A6"/>
    <w:rPr>
      <w:rFonts w:cs="Times New Roman"/>
      <w:sz w:val="24"/>
      <w:szCs w:val="24"/>
      <w:u w:val="single"/>
    </w:rPr>
  </w:style>
  <w:style w:type="character" w:customStyle="1" w:styleId="40">
    <w:name w:val="Заголовок 4 Знак"/>
    <w:link w:val="4"/>
    <w:uiPriority w:val="9"/>
    <w:locked/>
    <w:rsid w:val="001853A6"/>
    <w:rPr>
      <w:rFonts w:cs="Times New Roman"/>
      <w:sz w:val="24"/>
      <w:szCs w:val="24"/>
    </w:rPr>
  </w:style>
  <w:style w:type="character" w:customStyle="1" w:styleId="60">
    <w:name w:val="Заголовок 6 Знак"/>
    <w:link w:val="6"/>
    <w:uiPriority w:val="9"/>
    <w:locked/>
    <w:rsid w:val="001853A6"/>
    <w:rPr>
      <w:rFonts w:cs="Times New Roman"/>
      <w:b/>
      <w:bCs/>
      <w:sz w:val="22"/>
      <w:szCs w:val="22"/>
    </w:rPr>
  </w:style>
  <w:style w:type="paragraph" w:styleId="a3">
    <w:name w:val="Title"/>
    <w:basedOn w:val="a"/>
    <w:link w:val="a4"/>
    <w:qFormat/>
    <w:rsid w:val="001853A6"/>
    <w:pPr>
      <w:jc w:val="center"/>
    </w:pPr>
    <w:rPr>
      <w:b/>
      <w:sz w:val="20"/>
      <w:szCs w:val="20"/>
    </w:rPr>
  </w:style>
  <w:style w:type="character" w:customStyle="1" w:styleId="a4">
    <w:name w:val="Название Знак"/>
    <w:link w:val="a3"/>
    <w:locked/>
    <w:rsid w:val="001853A6"/>
    <w:rPr>
      <w:rFonts w:cs="Times New Roman"/>
      <w:b/>
    </w:rPr>
  </w:style>
  <w:style w:type="paragraph" w:styleId="a5">
    <w:name w:val="No Spacing"/>
    <w:uiPriority w:val="1"/>
    <w:qFormat/>
    <w:rsid w:val="001853A6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1853A6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4A65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A65B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4A65B7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link w:val="a7"/>
    <w:uiPriority w:val="99"/>
    <w:semiHidden/>
    <w:locked/>
    <w:rsid w:val="004A65B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nhideWhenUsed/>
    <w:rsid w:val="004E5C5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locked/>
    <w:rsid w:val="004E5C54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E5C5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4E5C54"/>
    <w:rPr>
      <w:rFonts w:cs="Times New Roman"/>
      <w:sz w:val="24"/>
      <w:szCs w:val="24"/>
    </w:rPr>
  </w:style>
  <w:style w:type="paragraph" w:styleId="ad">
    <w:name w:val="footnote text"/>
    <w:basedOn w:val="a"/>
    <w:link w:val="ae"/>
    <w:uiPriority w:val="99"/>
    <w:rsid w:val="00583DDE"/>
    <w:pPr>
      <w:autoSpaceDE w:val="0"/>
      <w:autoSpaceDN w:val="0"/>
    </w:pPr>
    <w:rPr>
      <w:sz w:val="20"/>
      <w:szCs w:val="20"/>
    </w:rPr>
  </w:style>
  <w:style w:type="character" w:customStyle="1" w:styleId="ae">
    <w:name w:val="Текст сноски Знак"/>
    <w:link w:val="ad"/>
    <w:uiPriority w:val="99"/>
    <w:rsid w:val="00583DDE"/>
    <w:rPr>
      <w:rFonts w:eastAsia="Times New Roman"/>
    </w:rPr>
  </w:style>
  <w:style w:type="character" w:styleId="af">
    <w:name w:val="footnote reference"/>
    <w:uiPriority w:val="99"/>
    <w:rsid w:val="00583DDE"/>
    <w:rPr>
      <w:rFonts w:cs="Times New Roman"/>
      <w:vertAlign w:val="superscript"/>
    </w:rPr>
  </w:style>
  <w:style w:type="table" w:styleId="af0">
    <w:name w:val="Table Grid"/>
    <w:basedOn w:val="a1"/>
    <w:uiPriority w:val="59"/>
    <w:rsid w:val="006029EE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Знак"/>
    <w:basedOn w:val="4"/>
    <w:rsid w:val="00853539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8A4FB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8A4FBC"/>
    <w:rPr>
      <w:rFonts w:eastAsia="Times New Roman"/>
      <w:sz w:val="16"/>
      <w:szCs w:val="16"/>
    </w:rPr>
  </w:style>
  <w:style w:type="paragraph" w:styleId="af2">
    <w:name w:val="Balloon Text"/>
    <w:basedOn w:val="a"/>
    <w:link w:val="af3"/>
    <w:uiPriority w:val="99"/>
    <w:semiHidden/>
    <w:unhideWhenUsed/>
    <w:rsid w:val="002F453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2F4533"/>
    <w:rPr>
      <w:rFonts w:ascii="Tahoma" w:hAnsi="Tahoma" w:cs="Tahoma"/>
      <w:sz w:val="16"/>
      <w:szCs w:val="16"/>
    </w:rPr>
  </w:style>
  <w:style w:type="paragraph" w:customStyle="1" w:styleId="14-15">
    <w:name w:val="14-15"/>
    <w:basedOn w:val="af4"/>
    <w:rsid w:val="006070ED"/>
    <w:pPr>
      <w:spacing w:after="0" w:line="360" w:lineRule="auto"/>
      <w:ind w:left="0" w:firstLine="709"/>
      <w:jc w:val="both"/>
    </w:pPr>
    <w:rPr>
      <w:bCs/>
      <w:kern w:val="28"/>
      <w:sz w:val="28"/>
    </w:rPr>
  </w:style>
  <w:style w:type="paragraph" w:styleId="af4">
    <w:name w:val="Body Text Indent"/>
    <w:basedOn w:val="a"/>
    <w:link w:val="af5"/>
    <w:uiPriority w:val="99"/>
    <w:semiHidden/>
    <w:unhideWhenUsed/>
    <w:rsid w:val="006070ED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rsid w:val="006070ED"/>
    <w:rPr>
      <w:sz w:val="24"/>
      <w:szCs w:val="24"/>
    </w:rPr>
  </w:style>
  <w:style w:type="paragraph" w:customStyle="1" w:styleId="ConsNonformat">
    <w:name w:val="ConsNonformat"/>
    <w:rsid w:val="002B6338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af6">
    <w:name w:val="Body Text"/>
    <w:basedOn w:val="a"/>
    <w:link w:val="af7"/>
    <w:rsid w:val="000D0F6C"/>
    <w:pPr>
      <w:spacing w:after="120"/>
    </w:pPr>
    <w:rPr>
      <w:sz w:val="20"/>
      <w:szCs w:val="20"/>
    </w:rPr>
  </w:style>
  <w:style w:type="character" w:customStyle="1" w:styleId="af7">
    <w:name w:val="Основной текст Знак"/>
    <w:basedOn w:val="a0"/>
    <w:link w:val="af6"/>
    <w:rsid w:val="000D0F6C"/>
  </w:style>
  <w:style w:type="paragraph" w:customStyle="1" w:styleId="5">
    <w:name w:val="заголовок 5"/>
    <w:basedOn w:val="a"/>
    <w:rsid w:val="000D0F6C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Style4">
    <w:name w:val="Style4"/>
    <w:basedOn w:val="a"/>
    <w:uiPriority w:val="99"/>
    <w:rsid w:val="000D0F6C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D0F6C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A240C5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A240C5"/>
    <w:rPr>
      <w:sz w:val="24"/>
      <w:szCs w:val="24"/>
    </w:rPr>
  </w:style>
  <w:style w:type="paragraph" w:customStyle="1" w:styleId="11">
    <w:name w:val="Обычный1"/>
    <w:rsid w:val="00A240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styleId="af8">
    <w:name w:val="Normal (Web)"/>
    <w:basedOn w:val="a"/>
    <w:rsid w:val="00077C75"/>
    <w:pPr>
      <w:spacing w:before="100" w:beforeAutospacing="1" w:after="100" w:afterAutospacing="1"/>
    </w:pPr>
  </w:style>
  <w:style w:type="paragraph" w:customStyle="1" w:styleId="14-1">
    <w:name w:val="Текст14-1"/>
    <w:aliases w:val="5,Текст 14-1,Стиль12-1,Т-1,текст14"/>
    <w:basedOn w:val="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paragraph" w:styleId="af9">
    <w:name w:val="Plain Text"/>
    <w:basedOn w:val="a"/>
    <w:link w:val="af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fa">
    <w:name w:val="Текст Знак"/>
    <w:link w:val="af9"/>
    <w:rsid w:val="00077C75"/>
    <w:rPr>
      <w:sz w:val="28"/>
    </w:rPr>
  </w:style>
  <w:style w:type="paragraph" w:customStyle="1" w:styleId="Style13">
    <w:name w:val="Style13"/>
    <w:basedOn w:val="a"/>
    <w:uiPriority w:val="99"/>
    <w:rsid w:val="00077C75"/>
    <w:pPr>
      <w:widowControl w:val="0"/>
      <w:autoSpaceDE w:val="0"/>
      <w:autoSpaceDN w:val="0"/>
      <w:adjustRightInd w:val="0"/>
    </w:pPr>
  </w:style>
  <w:style w:type="paragraph" w:styleId="afb">
    <w:name w:val="caption"/>
    <w:basedOn w:val="a"/>
    <w:next w:val="a"/>
    <w:qFormat/>
    <w:rsid w:val="00077C75"/>
    <w:pPr>
      <w:ind w:right="1134"/>
      <w:jc w:val="center"/>
    </w:pPr>
    <w:rPr>
      <w:cap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50;&#1086;&#1084;&#1080;&#1089;&#1089;&#1072;&#1088;&#1086;&#1074;&#1089;&#1082;&#1086;&#1077;%20&#1089;&#1077;&#1083;&#1100;&#1089;&#1082;&#1086;&#1077;%20&#1087;&#1086;&#1089;&#1077;&#1083;&#1077;&#1085;&#1080;&#1077;\&#1050;&#1086;&#1084;&#1080;&#1089;&#1089;&#1072;&#1088;&#1086;&#1074;&#1089;&#1082;&#1086;&#1077;%20&#1045;&#1056;%20&#1088;&#1077;&#1075;&#1080;&#1089;&#1090;&#1088;&#1072;&#1094;&#1080;&#1103;\&#1056;&#1045;&#1043;&#1048;&#1057;&#1058;&#1056;&#1040;&#1062;&#1048;&#107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3F372F-CC42-4BD2-8D8B-2AD11CB7C6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РЕГИСТРАЦИЯ</Template>
  <TotalTime>15</TotalTime>
  <Pages>2</Pages>
  <Words>489</Words>
  <Characters>2789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Пользователь</cp:lastModifiedBy>
  <cp:revision>8</cp:revision>
  <cp:lastPrinted>2021-08-12T11:11:00Z</cp:lastPrinted>
  <dcterms:created xsi:type="dcterms:W3CDTF">2026-07-30T06:37:00Z</dcterms:created>
  <dcterms:modified xsi:type="dcterms:W3CDTF">2026-08-01T07:33:00Z</dcterms:modified>
</cp:coreProperties>
</file>