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7C75" w:rsidRPr="00F70AA5" w:rsidRDefault="00745D3D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noProof/>
        </w:rPr>
        <w:drawing>
          <wp:inline distT="0" distB="0" distL="0" distR="0">
            <wp:extent cx="542290" cy="542290"/>
            <wp:effectExtent l="19050" t="0" r="0" b="0"/>
            <wp:docPr id="1" name="Рисунок 2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290" cy="542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77C75" w:rsidRPr="00F70AA5" w:rsidRDefault="00077C75" w:rsidP="00077C75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F70AA5">
        <w:rPr>
          <w:b/>
          <w:bCs/>
          <w:sz w:val="32"/>
          <w:szCs w:val="32"/>
        </w:rPr>
        <w:t>ТЕРРИТОРИАЛЬНАЯ  ИЗБИРАТЕЛЬНАЯ   КОМИССИЯ ДУБОВСКОГО  РАЙОНА  РОСТОВСКОЙ  ОБЛАСТИ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  <w:r w:rsidRPr="00F70AA5">
        <w:rPr>
          <w:b/>
          <w:bCs/>
          <w:sz w:val="28"/>
          <w:szCs w:val="28"/>
        </w:rPr>
        <w:t>ПОСТАНОВЛЕНИЕ</w:t>
      </w:r>
    </w:p>
    <w:p w:rsidR="00077C75" w:rsidRPr="00F70AA5" w:rsidRDefault="00077C75" w:rsidP="00077C75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077C75" w:rsidRPr="00232F42" w:rsidRDefault="00436866" w:rsidP="00077C75">
      <w:pPr>
        <w:rPr>
          <w:sz w:val="28"/>
          <w:szCs w:val="28"/>
        </w:rPr>
      </w:pPr>
      <w:r w:rsidRPr="00E975FB">
        <w:rPr>
          <w:sz w:val="28"/>
          <w:szCs w:val="28"/>
        </w:rPr>
        <w:t xml:space="preserve">02 августа </w:t>
      </w:r>
      <w:r w:rsidRPr="00F70AA5">
        <w:rPr>
          <w:sz w:val="28"/>
          <w:szCs w:val="28"/>
        </w:rPr>
        <w:t>20</w:t>
      </w:r>
      <w:r>
        <w:rPr>
          <w:sz w:val="28"/>
          <w:szCs w:val="28"/>
        </w:rPr>
        <w:t>26</w:t>
      </w:r>
      <w:r w:rsidRPr="00F70AA5">
        <w:rPr>
          <w:sz w:val="28"/>
          <w:szCs w:val="28"/>
        </w:rPr>
        <w:t xml:space="preserve"> года</w:t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 w:rsidRPr="00F70AA5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232F42">
        <w:rPr>
          <w:sz w:val="28"/>
          <w:szCs w:val="28"/>
        </w:rPr>
        <w:t>№</w:t>
      </w:r>
      <w:r>
        <w:rPr>
          <w:sz w:val="28"/>
          <w:szCs w:val="28"/>
        </w:rPr>
        <w:t xml:space="preserve"> 15-63</w:t>
      </w:r>
    </w:p>
    <w:p w:rsidR="00077C75" w:rsidRDefault="00077C75" w:rsidP="00077C75">
      <w:pPr>
        <w:jc w:val="center"/>
        <w:rPr>
          <w:sz w:val="28"/>
          <w:szCs w:val="28"/>
        </w:rPr>
      </w:pPr>
      <w:r w:rsidRPr="00232F42">
        <w:rPr>
          <w:sz w:val="28"/>
          <w:szCs w:val="28"/>
        </w:rPr>
        <w:t>с.</w:t>
      </w:r>
      <w:r>
        <w:rPr>
          <w:sz w:val="28"/>
          <w:szCs w:val="28"/>
        </w:rPr>
        <w:t xml:space="preserve"> </w:t>
      </w:r>
      <w:r w:rsidRPr="00232F42">
        <w:rPr>
          <w:sz w:val="28"/>
          <w:szCs w:val="28"/>
        </w:rPr>
        <w:t>Дубовское</w:t>
      </w:r>
    </w:p>
    <w:p w:rsidR="00077C75" w:rsidRDefault="00077C75" w:rsidP="00077C75">
      <w:pPr>
        <w:rPr>
          <w:b/>
          <w:sz w:val="28"/>
          <w:szCs w:val="28"/>
        </w:rPr>
      </w:pPr>
    </w:p>
    <w:p w:rsidR="00077C75" w:rsidRPr="00D9196F" w:rsidRDefault="00F3165F" w:rsidP="00D9196F">
      <w:pPr>
        <w:pStyle w:val="a3"/>
        <w:tabs>
          <w:tab w:val="left" w:pos="0"/>
        </w:tabs>
        <w:ind w:left="1134" w:right="849"/>
        <w:jc w:val="both"/>
        <w:rPr>
          <w:b w:val="0"/>
          <w:sz w:val="28"/>
        </w:rPr>
      </w:pPr>
      <w:r w:rsidRPr="006F7F28">
        <w:rPr>
          <w:sz w:val="28"/>
          <w:szCs w:val="28"/>
        </w:rPr>
        <w:t>Об отказе в</w:t>
      </w:r>
      <w:r w:rsidRPr="002052DA">
        <w:rPr>
          <w:bCs/>
          <w:sz w:val="28"/>
          <w:szCs w:val="28"/>
        </w:rPr>
        <w:t xml:space="preserve"> </w:t>
      </w:r>
      <w:r w:rsidR="00077C75" w:rsidRPr="002052DA">
        <w:rPr>
          <w:bCs/>
          <w:sz w:val="28"/>
          <w:szCs w:val="28"/>
        </w:rPr>
        <w:t>регистрации</w:t>
      </w:r>
      <w:r w:rsidR="00077C75">
        <w:rPr>
          <w:bCs/>
          <w:sz w:val="28"/>
          <w:szCs w:val="28"/>
        </w:rPr>
        <w:t xml:space="preserve"> </w:t>
      </w:r>
      <w:r w:rsidR="00077C75" w:rsidRPr="002052DA">
        <w:rPr>
          <w:bCs/>
          <w:sz w:val="28"/>
          <w:szCs w:val="28"/>
        </w:rPr>
        <w:t>кандидат</w:t>
      </w:r>
      <w:r w:rsidR="00077C75">
        <w:rPr>
          <w:bCs/>
          <w:sz w:val="28"/>
          <w:szCs w:val="28"/>
        </w:rPr>
        <w:t xml:space="preserve">а </w:t>
      </w:r>
      <w:r w:rsidR="00077C75" w:rsidRPr="00F02A27">
        <w:rPr>
          <w:bCs/>
          <w:sz w:val="28"/>
          <w:szCs w:val="28"/>
        </w:rPr>
        <w:t xml:space="preserve">в депутаты </w:t>
      </w:r>
      <w:r w:rsidR="00D9196F">
        <w:rPr>
          <w:sz w:val="28"/>
          <w:szCs w:val="28"/>
        </w:rPr>
        <w:t>Собрания депутатов</w:t>
      </w:r>
      <w:r w:rsidR="00D9196F">
        <w:rPr>
          <w:bCs/>
          <w:sz w:val="28"/>
          <w:szCs w:val="28"/>
        </w:rPr>
        <w:t xml:space="preserve"> </w:t>
      </w:r>
      <w:r w:rsidR="00610326">
        <w:rPr>
          <w:bCs/>
          <w:sz w:val="28"/>
          <w:szCs w:val="28"/>
        </w:rPr>
        <w:t>Веселовского</w:t>
      </w:r>
      <w:r w:rsidR="00D9196F">
        <w:rPr>
          <w:bCs/>
          <w:sz w:val="28"/>
          <w:szCs w:val="28"/>
        </w:rPr>
        <w:t xml:space="preserve"> </w:t>
      </w:r>
      <w:r w:rsidR="00077C75" w:rsidRPr="00F02A27">
        <w:rPr>
          <w:bCs/>
          <w:sz w:val="28"/>
          <w:szCs w:val="28"/>
        </w:rPr>
        <w:t xml:space="preserve">сельского поселения </w:t>
      </w:r>
      <w:r w:rsidR="002E29A9">
        <w:rPr>
          <w:sz w:val="28"/>
          <w:szCs w:val="28"/>
        </w:rPr>
        <w:t>шестого</w:t>
      </w:r>
      <w:r w:rsidR="00D9196F">
        <w:rPr>
          <w:sz w:val="28"/>
          <w:szCs w:val="28"/>
        </w:rPr>
        <w:t xml:space="preserve"> созыва</w:t>
      </w:r>
      <w:r w:rsidR="00AF04CD">
        <w:rPr>
          <w:sz w:val="28"/>
          <w:szCs w:val="28"/>
        </w:rPr>
        <w:t xml:space="preserve"> </w:t>
      </w:r>
      <w:r w:rsidR="00610326">
        <w:rPr>
          <w:sz w:val="28"/>
          <w:szCs w:val="28"/>
        </w:rPr>
        <w:t>Бойко Валентины Александровны</w:t>
      </w:r>
      <w:r w:rsidRPr="006F7F28">
        <w:rPr>
          <w:sz w:val="28"/>
          <w:szCs w:val="28"/>
        </w:rPr>
        <w:t xml:space="preserve">, выдвинутого </w:t>
      </w:r>
      <w:r w:rsidRPr="004C2A4B">
        <w:rPr>
          <w:sz w:val="28"/>
          <w:szCs w:val="28"/>
        </w:rPr>
        <w:t>Дубовск</w:t>
      </w:r>
      <w:r>
        <w:rPr>
          <w:sz w:val="28"/>
          <w:szCs w:val="28"/>
        </w:rPr>
        <w:t>им</w:t>
      </w:r>
      <w:r w:rsidRPr="004C2A4B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4C2A4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C2A4B">
        <w:rPr>
          <w:b w:val="0"/>
          <w:sz w:val="28"/>
          <w:szCs w:val="28"/>
        </w:rPr>
        <w:t xml:space="preserve"> </w:t>
      </w:r>
      <w:r w:rsidRPr="00D9196F">
        <w:rPr>
          <w:sz w:val="28"/>
        </w:rPr>
        <w:t xml:space="preserve">Всероссийской политической партии </w:t>
      </w:r>
      <w:r w:rsidRPr="00EF7523">
        <w:rPr>
          <w:sz w:val="28"/>
        </w:rPr>
        <w:t>«ЕДИНАЯ РОССИЯ»</w:t>
      </w:r>
      <w:r>
        <w:rPr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по </w:t>
      </w:r>
      <w:r>
        <w:rPr>
          <w:bCs/>
          <w:sz w:val="28"/>
          <w:szCs w:val="28"/>
        </w:rPr>
        <w:t>Веселовск</w:t>
      </w:r>
      <w:r w:rsidRPr="006F7F28">
        <w:rPr>
          <w:sz w:val="28"/>
          <w:szCs w:val="28"/>
        </w:rPr>
        <w:t>ому многомандатному избирательному округу</w:t>
      </w:r>
      <w:r w:rsidR="003A53BC">
        <w:rPr>
          <w:b w:val="0"/>
          <w:sz w:val="28"/>
          <w:szCs w:val="28"/>
        </w:rPr>
        <w:t xml:space="preserve"> </w:t>
      </w:r>
    </w:p>
    <w:p w:rsidR="00077C75" w:rsidRDefault="00077C75" w:rsidP="00077C75">
      <w:pPr>
        <w:rPr>
          <w:b/>
          <w:sz w:val="28"/>
          <w:szCs w:val="28"/>
        </w:rPr>
      </w:pP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proofErr w:type="gramStart"/>
      <w:r w:rsidRPr="007F1407">
        <w:rPr>
          <w:sz w:val="28"/>
          <w:szCs w:val="28"/>
        </w:rPr>
        <w:t xml:space="preserve">Проверив соответствие порядка выдвижения кандидата в депутаты </w:t>
      </w:r>
      <w:r w:rsidRPr="006F7F28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Веселовского</w:t>
      </w:r>
      <w:r w:rsidRPr="006F7F28">
        <w:rPr>
          <w:b/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шестого</w:t>
      </w:r>
      <w:r w:rsidRPr="006F7F28">
        <w:rPr>
          <w:sz w:val="28"/>
          <w:szCs w:val="28"/>
        </w:rPr>
        <w:t xml:space="preserve"> созыва </w:t>
      </w:r>
      <w:r>
        <w:rPr>
          <w:sz w:val="28"/>
          <w:szCs w:val="28"/>
        </w:rPr>
        <w:t>Бойко Валентины Александровны</w:t>
      </w:r>
      <w:r w:rsidRPr="006F7F28">
        <w:rPr>
          <w:b/>
          <w:sz w:val="28"/>
          <w:szCs w:val="28"/>
        </w:rPr>
        <w:t xml:space="preserve">, </w:t>
      </w:r>
      <w:r w:rsidRPr="007F1407">
        <w:rPr>
          <w:sz w:val="28"/>
          <w:szCs w:val="28"/>
        </w:rPr>
        <w:t xml:space="preserve">выдвинутого </w:t>
      </w:r>
      <w:r w:rsidRPr="004C2A4B">
        <w:rPr>
          <w:sz w:val="28"/>
          <w:szCs w:val="28"/>
        </w:rPr>
        <w:t>Дубовск</w:t>
      </w:r>
      <w:r>
        <w:rPr>
          <w:sz w:val="28"/>
          <w:szCs w:val="28"/>
        </w:rPr>
        <w:t>им</w:t>
      </w:r>
      <w:r w:rsidRPr="004C2A4B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4C2A4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C2A4B">
        <w:rPr>
          <w:b/>
          <w:sz w:val="28"/>
          <w:szCs w:val="28"/>
        </w:rPr>
        <w:t xml:space="preserve"> </w:t>
      </w:r>
      <w:r w:rsidRPr="00D9196F">
        <w:rPr>
          <w:sz w:val="28"/>
        </w:rPr>
        <w:t xml:space="preserve">Всероссийской политической партии </w:t>
      </w:r>
      <w:r w:rsidRPr="00C27F94">
        <w:rPr>
          <w:b/>
          <w:sz w:val="28"/>
        </w:rPr>
        <w:t>«ЕДИНАЯ РОССИЯ»</w:t>
      </w:r>
      <w:r>
        <w:rPr>
          <w:sz w:val="28"/>
          <w:szCs w:val="28"/>
        </w:rPr>
        <w:t xml:space="preserve"> </w:t>
      </w:r>
      <w:r w:rsidR="00CB3098">
        <w:rPr>
          <w:sz w:val="28"/>
          <w:szCs w:val="28"/>
        </w:rPr>
        <w:br/>
      </w:r>
      <w:r w:rsidRPr="007F1407">
        <w:rPr>
          <w:sz w:val="28"/>
          <w:szCs w:val="28"/>
        </w:rPr>
        <w:t xml:space="preserve">по </w:t>
      </w:r>
      <w:r w:rsidR="00CB3098">
        <w:rPr>
          <w:sz w:val="28"/>
          <w:szCs w:val="28"/>
        </w:rPr>
        <w:t>Веселовскому</w:t>
      </w:r>
      <w:r w:rsidRPr="006F7F28">
        <w:rPr>
          <w:sz w:val="28"/>
          <w:szCs w:val="28"/>
        </w:rPr>
        <w:t xml:space="preserve"> много</w:t>
      </w:r>
      <w:r w:rsidRPr="007F1407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>,</w:t>
      </w:r>
      <w:r w:rsidRPr="007F1407">
        <w:rPr>
          <w:sz w:val="28"/>
          <w:szCs w:val="28"/>
        </w:rPr>
        <w:t xml:space="preserve"> а также документов, представленных в Территориальную избирательную комиссию </w:t>
      </w:r>
      <w:r>
        <w:rPr>
          <w:sz w:val="28"/>
          <w:szCs w:val="28"/>
        </w:rPr>
        <w:t xml:space="preserve">Дубовского района Ростовской области </w:t>
      </w:r>
      <w:r w:rsidRPr="007F1407">
        <w:rPr>
          <w:sz w:val="28"/>
          <w:szCs w:val="28"/>
        </w:rPr>
        <w:t xml:space="preserve">для уведомления о выдвижении </w:t>
      </w:r>
      <w:r w:rsidR="003C4D67">
        <w:rPr>
          <w:sz w:val="28"/>
          <w:szCs w:val="28"/>
        </w:rPr>
        <w:br/>
      </w:r>
      <w:r w:rsidRPr="007F1407">
        <w:rPr>
          <w:sz w:val="28"/>
          <w:szCs w:val="28"/>
        </w:rPr>
        <w:t xml:space="preserve">и регистрации кандидата, требованиям Федерального закона от 12.06.2002 </w:t>
      </w:r>
      <w:r w:rsidR="003C4D67">
        <w:rPr>
          <w:sz w:val="28"/>
          <w:szCs w:val="28"/>
        </w:rPr>
        <w:br/>
      </w:r>
      <w:r w:rsidRPr="007F1407">
        <w:rPr>
          <w:sz w:val="28"/>
          <w:szCs w:val="28"/>
        </w:rPr>
        <w:t>№ 67-ФЗ «Об основных гарантиях избирательных</w:t>
      </w:r>
      <w:proofErr w:type="gramEnd"/>
      <w:r w:rsidRPr="007F1407">
        <w:rPr>
          <w:sz w:val="28"/>
          <w:szCs w:val="28"/>
        </w:rPr>
        <w:t xml:space="preserve"> прав и права на участие </w:t>
      </w:r>
      <w:r>
        <w:rPr>
          <w:sz w:val="28"/>
          <w:szCs w:val="28"/>
        </w:rPr>
        <w:br/>
      </w:r>
      <w:r w:rsidRPr="007F1407">
        <w:rPr>
          <w:sz w:val="28"/>
          <w:szCs w:val="28"/>
        </w:rPr>
        <w:t xml:space="preserve">в референдуме граждан Российской Федерации», Областного закона </w:t>
      </w:r>
      <w:r>
        <w:rPr>
          <w:sz w:val="28"/>
          <w:szCs w:val="28"/>
        </w:rPr>
        <w:br/>
      </w:r>
      <w:r w:rsidRPr="007F1407">
        <w:rPr>
          <w:sz w:val="28"/>
          <w:szCs w:val="28"/>
        </w:rPr>
        <w:t>от 12.05.2016 №</w:t>
      </w:r>
      <w:r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525-ЗС «О выборах и референдумах в Ростовской области», Территориальная избирательная комиссия </w:t>
      </w:r>
      <w:r>
        <w:rPr>
          <w:sz w:val="28"/>
          <w:szCs w:val="28"/>
        </w:rPr>
        <w:t>Дубовского района Ростовской области</w:t>
      </w:r>
      <w:r w:rsidRPr="007F1407">
        <w:rPr>
          <w:sz w:val="28"/>
          <w:szCs w:val="28"/>
        </w:rPr>
        <w:t xml:space="preserve"> (далее – Комиссия) установила следующее.</w:t>
      </w: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r w:rsidRPr="007F1407">
        <w:rPr>
          <w:sz w:val="28"/>
          <w:szCs w:val="28"/>
        </w:rPr>
        <w:t xml:space="preserve">Документы, необходимые для выдвижения и регистрации, кандидатом </w:t>
      </w:r>
      <w:r w:rsidR="007816CB">
        <w:rPr>
          <w:sz w:val="28"/>
          <w:szCs w:val="28"/>
        </w:rPr>
        <w:t>Бойко Валентиной Александровной</w:t>
      </w:r>
      <w:r w:rsidR="007816CB" w:rsidRPr="007F1407"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представлены в установленном законом порядке. </w:t>
      </w:r>
      <w:proofErr w:type="gramStart"/>
      <w:r w:rsidRPr="007F1407">
        <w:rPr>
          <w:sz w:val="28"/>
          <w:szCs w:val="28"/>
        </w:rPr>
        <w:t xml:space="preserve">Комиссия направила в соответствующие государственные органы представления по проверке достоверности сведений, представленных о себе кандидатом </w:t>
      </w:r>
      <w:r w:rsidR="007816CB">
        <w:rPr>
          <w:sz w:val="28"/>
          <w:szCs w:val="28"/>
        </w:rPr>
        <w:t>Бойко Валентиной Александровной</w:t>
      </w:r>
      <w:r w:rsidR="007816CB" w:rsidRPr="007F1407">
        <w:rPr>
          <w:sz w:val="28"/>
          <w:szCs w:val="28"/>
        </w:rPr>
        <w:t xml:space="preserve"> </w:t>
      </w:r>
      <w:r w:rsidRPr="007F1407">
        <w:rPr>
          <w:sz w:val="28"/>
          <w:szCs w:val="28"/>
        </w:rPr>
        <w:t>при вы</w:t>
      </w:r>
      <w:r w:rsidRPr="00101FA1">
        <w:rPr>
          <w:sz w:val="28"/>
          <w:szCs w:val="28"/>
        </w:rPr>
        <w:t xml:space="preserve">движении, в том числе был направлен запрос в Информационный центр Главного управления МВД России по Ростовской области </w:t>
      </w:r>
      <w:r w:rsidRPr="006652A5">
        <w:rPr>
          <w:sz w:val="28"/>
          <w:szCs w:val="28"/>
        </w:rPr>
        <w:t>от 2</w:t>
      </w:r>
      <w:r w:rsidR="006652A5" w:rsidRPr="006652A5">
        <w:rPr>
          <w:sz w:val="28"/>
          <w:szCs w:val="28"/>
        </w:rPr>
        <w:t>3</w:t>
      </w:r>
      <w:r w:rsidRPr="006652A5">
        <w:rPr>
          <w:sz w:val="28"/>
          <w:szCs w:val="28"/>
        </w:rPr>
        <w:t xml:space="preserve"> июля 2026 года № 01-11/19</w:t>
      </w:r>
      <w:r w:rsidR="006652A5" w:rsidRPr="006652A5">
        <w:rPr>
          <w:sz w:val="28"/>
          <w:szCs w:val="28"/>
        </w:rPr>
        <w:t>8</w:t>
      </w:r>
      <w:r w:rsidRPr="006652A5">
        <w:rPr>
          <w:sz w:val="28"/>
          <w:szCs w:val="28"/>
        </w:rPr>
        <w:t xml:space="preserve"> для</w:t>
      </w:r>
      <w:r w:rsidRPr="00101FA1">
        <w:rPr>
          <w:sz w:val="28"/>
          <w:szCs w:val="28"/>
        </w:rPr>
        <w:t xml:space="preserve"> проведения проверки сведений о судимости и привлечении </w:t>
      </w:r>
      <w:r>
        <w:rPr>
          <w:sz w:val="28"/>
          <w:szCs w:val="28"/>
        </w:rPr>
        <w:br/>
      </w:r>
      <w:r w:rsidRPr="00101FA1">
        <w:rPr>
          <w:sz w:val="28"/>
          <w:szCs w:val="28"/>
        </w:rPr>
        <w:t xml:space="preserve">к административной ответственности на выборах депутатов </w:t>
      </w:r>
      <w:r w:rsidRPr="00101FA1">
        <w:rPr>
          <w:snapToGrid w:val="0"/>
          <w:sz w:val="28"/>
          <w:szCs w:val="28"/>
        </w:rPr>
        <w:t xml:space="preserve">Собрания депутатов </w:t>
      </w:r>
      <w:r w:rsidR="00696229">
        <w:rPr>
          <w:snapToGrid w:val="0"/>
          <w:sz w:val="28"/>
          <w:szCs w:val="28"/>
        </w:rPr>
        <w:t>Веселовского</w:t>
      </w:r>
      <w:proofErr w:type="gramEnd"/>
      <w:r w:rsidR="00696229">
        <w:rPr>
          <w:snapToGrid w:val="0"/>
          <w:sz w:val="28"/>
          <w:szCs w:val="28"/>
        </w:rPr>
        <w:t xml:space="preserve"> </w:t>
      </w:r>
      <w:r w:rsidRPr="00101FA1">
        <w:rPr>
          <w:snapToGrid w:val="0"/>
          <w:sz w:val="28"/>
          <w:szCs w:val="28"/>
        </w:rPr>
        <w:t>сельск</w:t>
      </w:r>
      <w:r w:rsidR="00696229">
        <w:rPr>
          <w:snapToGrid w:val="0"/>
          <w:sz w:val="28"/>
          <w:szCs w:val="28"/>
        </w:rPr>
        <w:t>ого</w:t>
      </w:r>
      <w:r w:rsidRPr="00101FA1">
        <w:rPr>
          <w:snapToGrid w:val="0"/>
          <w:sz w:val="28"/>
          <w:szCs w:val="28"/>
        </w:rPr>
        <w:t xml:space="preserve"> поселени</w:t>
      </w:r>
      <w:r w:rsidR="00696229">
        <w:rPr>
          <w:snapToGrid w:val="0"/>
          <w:sz w:val="28"/>
          <w:szCs w:val="28"/>
        </w:rPr>
        <w:t>я</w:t>
      </w:r>
      <w:r w:rsidRPr="00101FA1">
        <w:rPr>
          <w:snapToGrid w:val="0"/>
          <w:sz w:val="28"/>
          <w:szCs w:val="28"/>
        </w:rPr>
        <w:t xml:space="preserve"> </w:t>
      </w:r>
      <w:r>
        <w:rPr>
          <w:snapToGrid w:val="0"/>
          <w:sz w:val="28"/>
          <w:szCs w:val="28"/>
        </w:rPr>
        <w:t>шестого</w:t>
      </w:r>
      <w:r w:rsidRPr="00101FA1">
        <w:rPr>
          <w:snapToGrid w:val="0"/>
          <w:sz w:val="28"/>
          <w:szCs w:val="28"/>
        </w:rPr>
        <w:t xml:space="preserve"> созыва</w:t>
      </w:r>
      <w:r w:rsidRPr="00101FA1">
        <w:rPr>
          <w:sz w:val="28"/>
          <w:szCs w:val="28"/>
        </w:rPr>
        <w:t xml:space="preserve">. </w:t>
      </w:r>
    </w:p>
    <w:p w:rsidR="00496080" w:rsidRDefault="00496080" w:rsidP="00496080">
      <w:pPr>
        <w:ind w:firstLine="709"/>
        <w:jc w:val="both"/>
        <w:rPr>
          <w:sz w:val="28"/>
          <w:szCs w:val="28"/>
        </w:rPr>
      </w:pPr>
      <w:proofErr w:type="gramStart"/>
      <w:r w:rsidRPr="00101FA1">
        <w:rPr>
          <w:sz w:val="28"/>
          <w:szCs w:val="28"/>
        </w:rPr>
        <w:t>В результа</w:t>
      </w:r>
      <w:r w:rsidRPr="000E7D0D">
        <w:rPr>
          <w:sz w:val="28"/>
          <w:szCs w:val="28"/>
        </w:rPr>
        <w:t xml:space="preserve">те проверки, выявлено, что кандидатом в депутаты Собрания депутатов </w:t>
      </w:r>
      <w:r>
        <w:rPr>
          <w:sz w:val="28"/>
          <w:szCs w:val="28"/>
        </w:rPr>
        <w:t>Веселовского</w:t>
      </w:r>
      <w:r w:rsidRPr="000E7D0D">
        <w:rPr>
          <w:b/>
          <w:sz w:val="28"/>
          <w:szCs w:val="28"/>
        </w:rPr>
        <w:t xml:space="preserve"> </w:t>
      </w:r>
      <w:r w:rsidRPr="00D07DCA">
        <w:rPr>
          <w:sz w:val="28"/>
          <w:szCs w:val="28"/>
        </w:rPr>
        <w:t xml:space="preserve">сельского поселения шестого созыва </w:t>
      </w:r>
      <w:r w:rsidR="007816CB">
        <w:rPr>
          <w:sz w:val="28"/>
          <w:szCs w:val="28"/>
        </w:rPr>
        <w:t>Бойко Валентиной Александровной</w:t>
      </w:r>
      <w:r w:rsidRPr="00D07DCA">
        <w:rPr>
          <w:sz w:val="28"/>
          <w:szCs w:val="28"/>
        </w:rPr>
        <w:t xml:space="preserve"> сокрыты сведени</w:t>
      </w:r>
      <w:r>
        <w:rPr>
          <w:sz w:val="28"/>
          <w:szCs w:val="28"/>
        </w:rPr>
        <w:t>я</w:t>
      </w:r>
      <w:r w:rsidRPr="00D07DCA">
        <w:rPr>
          <w:sz w:val="28"/>
          <w:szCs w:val="28"/>
        </w:rPr>
        <w:t xml:space="preserve"> о судимости, которые </w:t>
      </w:r>
      <w:r w:rsidRPr="00D07DCA">
        <w:rPr>
          <w:sz w:val="28"/>
          <w:szCs w:val="28"/>
        </w:rPr>
        <w:lastRenderedPageBreak/>
        <w:t>должны быть представлены в соответствии с пунктом 2</w:t>
      </w:r>
      <w:r w:rsidRPr="00D07DCA">
        <w:rPr>
          <w:rStyle w:val="w91"/>
          <w:sz w:val="28"/>
          <w:szCs w:val="28"/>
        </w:rPr>
        <w:t>1</w:t>
      </w:r>
      <w:r w:rsidRPr="00D07DCA">
        <w:rPr>
          <w:sz w:val="28"/>
          <w:szCs w:val="28"/>
        </w:rPr>
        <w:t xml:space="preserve"> статьи 33 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bookmarkStart w:id="0" w:name="_GoBack"/>
      <w:bookmarkEnd w:id="0"/>
      <w:r w:rsidRPr="00D07DCA">
        <w:rPr>
          <w:sz w:val="28"/>
          <w:szCs w:val="28"/>
        </w:rPr>
        <w:t>.</w:t>
      </w:r>
      <w:proofErr w:type="gramEnd"/>
    </w:p>
    <w:p w:rsidR="00496080" w:rsidRPr="00D07DCA" w:rsidRDefault="00496080" w:rsidP="00496080">
      <w:pPr>
        <w:ind w:firstLine="709"/>
        <w:jc w:val="both"/>
        <w:rPr>
          <w:sz w:val="28"/>
          <w:szCs w:val="28"/>
        </w:rPr>
      </w:pPr>
      <w:r w:rsidRPr="00D07DCA">
        <w:rPr>
          <w:sz w:val="28"/>
          <w:szCs w:val="28"/>
        </w:rPr>
        <w:t xml:space="preserve">На основании вышеизложенного, руководствуясь подпунктом </w:t>
      </w:r>
      <w:r w:rsidR="00773AEC">
        <w:rPr>
          <w:sz w:val="28"/>
          <w:szCs w:val="28"/>
        </w:rPr>
        <w:br/>
      </w:r>
      <w:r w:rsidRPr="00D07DCA">
        <w:rPr>
          <w:sz w:val="28"/>
          <w:szCs w:val="28"/>
        </w:rPr>
        <w:t>е) пункта 24 статьи 38 Федерального закона, статьями 16, 33 Областного закона,</w:t>
      </w:r>
    </w:p>
    <w:p w:rsidR="00077C75" w:rsidRDefault="00077C75" w:rsidP="00077C75">
      <w:pPr>
        <w:pStyle w:val="af6"/>
        <w:spacing w:after="0"/>
        <w:jc w:val="both"/>
        <w:rPr>
          <w:sz w:val="28"/>
          <w:szCs w:val="28"/>
        </w:rPr>
      </w:pPr>
    </w:p>
    <w:p w:rsidR="0094727A" w:rsidRDefault="00077C75" w:rsidP="00077C75">
      <w:pPr>
        <w:pStyle w:val="af6"/>
        <w:spacing w:after="0"/>
        <w:jc w:val="center"/>
        <w:rPr>
          <w:sz w:val="28"/>
          <w:szCs w:val="28"/>
        </w:rPr>
      </w:pPr>
      <w:r w:rsidRPr="006E3124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Дубовского района </w:t>
      </w:r>
    </w:p>
    <w:p w:rsidR="00077C75" w:rsidRDefault="0094727A" w:rsidP="00077C75">
      <w:pPr>
        <w:pStyle w:val="af6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="00077C75" w:rsidRPr="006E3124">
        <w:rPr>
          <w:sz w:val="28"/>
          <w:szCs w:val="28"/>
        </w:rPr>
        <w:t>ПОСТАНОВЛЯЕТ:</w:t>
      </w:r>
    </w:p>
    <w:p w:rsidR="0094727A" w:rsidRDefault="0094727A" w:rsidP="00077C75">
      <w:pPr>
        <w:pStyle w:val="af6"/>
        <w:spacing w:after="0"/>
        <w:jc w:val="center"/>
        <w:rPr>
          <w:sz w:val="28"/>
          <w:szCs w:val="28"/>
        </w:rPr>
      </w:pPr>
    </w:p>
    <w:p w:rsidR="00DA2DA0" w:rsidRPr="00711815" w:rsidRDefault="00DA2DA0" w:rsidP="00DA2DA0">
      <w:pPr>
        <w:tabs>
          <w:tab w:val="left" w:pos="3810"/>
        </w:tabs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1. </w:t>
      </w:r>
      <w:r w:rsidRPr="007B4EBB">
        <w:rPr>
          <w:sz w:val="28"/>
          <w:szCs w:val="28"/>
        </w:rPr>
        <w:t xml:space="preserve">Отказать в регистрации кандидата в депутаты </w:t>
      </w:r>
      <w:r w:rsidRPr="006F7F28">
        <w:rPr>
          <w:sz w:val="28"/>
          <w:szCs w:val="28"/>
        </w:rPr>
        <w:t xml:space="preserve">Собрания депутатов </w:t>
      </w:r>
      <w:r w:rsidR="00636213">
        <w:rPr>
          <w:sz w:val="28"/>
          <w:szCs w:val="28"/>
        </w:rPr>
        <w:t>Веселовского</w:t>
      </w:r>
      <w:r w:rsidRPr="006F7F28">
        <w:rPr>
          <w:b/>
          <w:sz w:val="28"/>
          <w:szCs w:val="28"/>
        </w:rPr>
        <w:t xml:space="preserve"> </w:t>
      </w:r>
      <w:r w:rsidRPr="006F7F28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>шес</w:t>
      </w:r>
      <w:r w:rsidRPr="006F7F28">
        <w:rPr>
          <w:sz w:val="28"/>
          <w:szCs w:val="28"/>
        </w:rPr>
        <w:t xml:space="preserve">того созыва </w:t>
      </w:r>
      <w:r w:rsidR="00636213">
        <w:rPr>
          <w:sz w:val="28"/>
          <w:szCs w:val="28"/>
        </w:rPr>
        <w:t>Бойко Валентин</w:t>
      </w:r>
      <w:r w:rsidR="003A4C79">
        <w:rPr>
          <w:sz w:val="28"/>
          <w:szCs w:val="28"/>
        </w:rPr>
        <w:t>ы</w:t>
      </w:r>
      <w:r w:rsidR="00636213">
        <w:rPr>
          <w:sz w:val="28"/>
          <w:szCs w:val="28"/>
        </w:rPr>
        <w:t xml:space="preserve"> Александровн</w:t>
      </w:r>
      <w:r w:rsidR="003A4C79">
        <w:rPr>
          <w:sz w:val="28"/>
          <w:szCs w:val="28"/>
        </w:rPr>
        <w:t>ы</w:t>
      </w:r>
      <w:r w:rsidRPr="00D539CE">
        <w:rPr>
          <w:sz w:val="28"/>
          <w:szCs w:val="28"/>
        </w:rPr>
        <w:t>,</w:t>
      </w:r>
      <w:r w:rsidRPr="006F7F28">
        <w:rPr>
          <w:b/>
          <w:sz w:val="28"/>
          <w:szCs w:val="28"/>
        </w:rPr>
        <w:t xml:space="preserve"> </w:t>
      </w:r>
      <w:r w:rsidRPr="007F1407">
        <w:rPr>
          <w:sz w:val="28"/>
          <w:szCs w:val="28"/>
        </w:rPr>
        <w:t xml:space="preserve">выдвинутого </w:t>
      </w:r>
      <w:r w:rsidRPr="004C2A4B">
        <w:rPr>
          <w:sz w:val="28"/>
          <w:szCs w:val="28"/>
        </w:rPr>
        <w:t>Дубовск</w:t>
      </w:r>
      <w:r>
        <w:rPr>
          <w:sz w:val="28"/>
          <w:szCs w:val="28"/>
        </w:rPr>
        <w:t>им</w:t>
      </w:r>
      <w:r w:rsidRPr="004C2A4B"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 w:rsidRPr="004C2A4B"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 w:rsidRPr="004C2A4B">
        <w:rPr>
          <w:b/>
          <w:sz w:val="28"/>
          <w:szCs w:val="28"/>
        </w:rPr>
        <w:t xml:space="preserve"> </w:t>
      </w:r>
      <w:r w:rsidRPr="00D9196F">
        <w:rPr>
          <w:sz w:val="28"/>
        </w:rPr>
        <w:t xml:space="preserve">Всероссийской политической партии </w:t>
      </w:r>
      <w:r w:rsidRPr="00C27F94">
        <w:rPr>
          <w:b/>
          <w:sz w:val="28"/>
        </w:rPr>
        <w:t>«ЕДИНАЯ РОССИЯ»</w:t>
      </w:r>
      <w:r w:rsidRPr="00711815">
        <w:rPr>
          <w:sz w:val="28"/>
          <w:szCs w:val="28"/>
        </w:rPr>
        <w:t xml:space="preserve"> </w:t>
      </w:r>
      <w:r w:rsidR="00647F83">
        <w:rPr>
          <w:sz w:val="28"/>
          <w:szCs w:val="28"/>
        </w:rPr>
        <w:br/>
      </w:r>
      <w:r w:rsidRPr="00711815">
        <w:rPr>
          <w:sz w:val="28"/>
          <w:szCs w:val="28"/>
        </w:rPr>
        <w:t xml:space="preserve">по </w:t>
      </w:r>
      <w:r w:rsidR="0073400A">
        <w:rPr>
          <w:sz w:val="28"/>
          <w:szCs w:val="28"/>
        </w:rPr>
        <w:t xml:space="preserve">Веселовскому </w:t>
      </w:r>
      <w:r w:rsidRPr="00711815">
        <w:rPr>
          <w:sz w:val="28"/>
          <w:szCs w:val="28"/>
        </w:rPr>
        <w:t>многомандатному избирательному округу.</w:t>
      </w:r>
    </w:p>
    <w:p w:rsidR="00DA2DA0" w:rsidRPr="00711815" w:rsidRDefault="00DA2DA0" w:rsidP="00DA2DA0">
      <w:pPr>
        <w:pStyle w:val="af4"/>
        <w:suppressAutoHyphens/>
        <w:spacing w:line="360" w:lineRule="auto"/>
        <w:ind w:left="0" w:firstLine="708"/>
        <w:jc w:val="both"/>
        <w:rPr>
          <w:sz w:val="28"/>
          <w:szCs w:val="28"/>
        </w:rPr>
      </w:pPr>
      <w:r w:rsidRPr="00711815">
        <w:rPr>
          <w:sz w:val="28"/>
          <w:szCs w:val="28"/>
        </w:rPr>
        <w:t xml:space="preserve">Дата отказа в регистрации </w:t>
      </w:r>
      <w:r>
        <w:rPr>
          <w:sz w:val="28"/>
          <w:szCs w:val="28"/>
        </w:rPr>
        <w:t>0</w:t>
      </w:r>
      <w:r w:rsidR="0073400A">
        <w:rPr>
          <w:sz w:val="28"/>
          <w:szCs w:val="28"/>
        </w:rPr>
        <w:t>2</w:t>
      </w:r>
      <w:r w:rsidRPr="00711815">
        <w:rPr>
          <w:sz w:val="28"/>
          <w:szCs w:val="28"/>
        </w:rPr>
        <w:t xml:space="preserve"> августа 202</w:t>
      </w:r>
      <w:r>
        <w:rPr>
          <w:sz w:val="28"/>
          <w:szCs w:val="28"/>
        </w:rPr>
        <w:t>6</w:t>
      </w:r>
      <w:r w:rsidRPr="00711815">
        <w:rPr>
          <w:sz w:val="28"/>
          <w:szCs w:val="28"/>
        </w:rPr>
        <w:t xml:space="preserve"> года, время отказа </w:t>
      </w:r>
      <w:r>
        <w:rPr>
          <w:sz w:val="28"/>
          <w:szCs w:val="28"/>
        </w:rPr>
        <w:br/>
      </w:r>
      <w:r w:rsidRPr="00711815">
        <w:rPr>
          <w:sz w:val="28"/>
          <w:szCs w:val="28"/>
        </w:rPr>
        <w:t xml:space="preserve">в </w:t>
      </w:r>
      <w:r w:rsidRPr="00B82514">
        <w:rPr>
          <w:sz w:val="28"/>
          <w:szCs w:val="28"/>
        </w:rPr>
        <w:t>регистрации 1</w:t>
      </w:r>
      <w:r w:rsidR="0073400A" w:rsidRPr="00B82514">
        <w:rPr>
          <w:sz w:val="28"/>
          <w:szCs w:val="28"/>
        </w:rPr>
        <w:t>3</w:t>
      </w:r>
      <w:r w:rsidRPr="00B82514">
        <w:rPr>
          <w:sz w:val="28"/>
          <w:szCs w:val="28"/>
        </w:rPr>
        <w:t xml:space="preserve"> часов </w:t>
      </w:r>
      <w:r w:rsidR="00B82514">
        <w:rPr>
          <w:sz w:val="28"/>
          <w:szCs w:val="28"/>
        </w:rPr>
        <w:t>00</w:t>
      </w:r>
      <w:r w:rsidRPr="00711815">
        <w:rPr>
          <w:sz w:val="28"/>
          <w:szCs w:val="28"/>
        </w:rPr>
        <w:t xml:space="preserve"> минут.</w:t>
      </w:r>
    </w:p>
    <w:p w:rsidR="00DA2DA0" w:rsidRPr="002627DD" w:rsidRDefault="00DA2DA0" w:rsidP="00DA2DA0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2627DD">
        <w:rPr>
          <w:sz w:val="28"/>
          <w:szCs w:val="28"/>
        </w:rPr>
        <w:t xml:space="preserve">2. Выдать </w:t>
      </w:r>
      <w:r w:rsidR="008B45D3">
        <w:rPr>
          <w:sz w:val="28"/>
          <w:szCs w:val="28"/>
        </w:rPr>
        <w:t>Бойко Валентине Александровне</w:t>
      </w:r>
      <w:r w:rsidR="008B45D3" w:rsidRPr="00D07DCA">
        <w:rPr>
          <w:sz w:val="28"/>
          <w:szCs w:val="28"/>
        </w:rPr>
        <w:t xml:space="preserve"> </w:t>
      </w:r>
      <w:r w:rsidRPr="00711815">
        <w:rPr>
          <w:sz w:val="28"/>
          <w:szCs w:val="28"/>
        </w:rPr>
        <w:t>копию настоящего постановления в течение одних суток с момента принятия</w:t>
      </w:r>
      <w:r w:rsidRPr="002627DD">
        <w:rPr>
          <w:sz w:val="28"/>
          <w:szCs w:val="28"/>
        </w:rPr>
        <w:t>.</w:t>
      </w:r>
    </w:p>
    <w:p w:rsidR="00DA2DA0" w:rsidRPr="002627DD" w:rsidRDefault="00DA2DA0" w:rsidP="00DA2DA0">
      <w:pPr>
        <w:pStyle w:val="af4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2627DD">
        <w:rPr>
          <w:sz w:val="28"/>
          <w:szCs w:val="28"/>
        </w:rPr>
        <w:t>. </w:t>
      </w:r>
      <w:proofErr w:type="gramStart"/>
      <w:r w:rsidRPr="002627DD">
        <w:rPr>
          <w:sz w:val="28"/>
          <w:szCs w:val="28"/>
        </w:rPr>
        <w:t>Разместить</w:t>
      </w:r>
      <w:proofErr w:type="gramEnd"/>
      <w:r w:rsidRPr="002627DD">
        <w:rPr>
          <w:sz w:val="28"/>
          <w:szCs w:val="28"/>
        </w:rPr>
        <w:t xml:space="preserve"> настоящее постановление на </w:t>
      </w:r>
      <w:r>
        <w:rPr>
          <w:kern w:val="2"/>
          <w:sz w:val="28"/>
          <w:szCs w:val="28"/>
        </w:rPr>
        <w:t xml:space="preserve">официальном </w:t>
      </w:r>
      <w:r w:rsidRPr="002627DD">
        <w:rPr>
          <w:sz w:val="28"/>
          <w:szCs w:val="28"/>
        </w:rPr>
        <w:t xml:space="preserve">сайте Территориальной избирательной комиссии </w:t>
      </w:r>
      <w:r w:rsidRPr="00F02A27">
        <w:rPr>
          <w:sz w:val="28"/>
          <w:szCs w:val="28"/>
        </w:rPr>
        <w:t>Дубовского района Ростовской области</w:t>
      </w:r>
      <w:r w:rsidRPr="002627DD">
        <w:rPr>
          <w:sz w:val="28"/>
          <w:szCs w:val="28"/>
        </w:rPr>
        <w:t xml:space="preserve"> в информационно-телекоммуникационной сети «Интернет».</w:t>
      </w:r>
    </w:p>
    <w:p w:rsidR="00DA2DA0" w:rsidRDefault="00DA2DA0" w:rsidP="00DA2DA0">
      <w:pPr>
        <w:tabs>
          <w:tab w:val="left" w:pos="1320"/>
        </w:tabs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>4. </w:t>
      </w:r>
      <w:proofErr w:type="gramStart"/>
      <w:r>
        <w:rPr>
          <w:sz w:val="28"/>
        </w:rPr>
        <w:t>Контроль за</w:t>
      </w:r>
      <w:proofErr w:type="gramEnd"/>
      <w:r>
        <w:rPr>
          <w:sz w:val="28"/>
        </w:rPr>
        <w:t xml:space="preserve"> исполнением данного постановления возложить </w:t>
      </w:r>
      <w:r>
        <w:rPr>
          <w:sz w:val="28"/>
        </w:rPr>
        <w:br/>
        <w:t xml:space="preserve">на </w:t>
      </w:r>
      <w:r>
        <w:rPr>
          <w:sz w:val="28"/>
          <w:szCs w:val="28"/>
        </w:rPr>
        <w:t>председателя</w:t>
      </w:r>
      <w:r>
        <w:rPr>
          <w:sz w:val="28"/>
        </w:rPr>
        <w:t xml:space="preserve"> Территориальной избирательной комиссии Дубовского района Ростовской области О.В. </w:t>
      </w:r>
      <w:proofErr w:type="spellStart"/>
      <w:r w:rsidRPr="00B80CDC">
        <w:rPr>
          <w:sz w:val="28"/>
          <w:szCs w:val="28"/>
        </w:rPr>
        <w:t>К</w:t>
      </w:r>
      <w:r>
        <w:rPr>
          <w:sz w:val="28"/>
          <w:szCs w:val="28"/>
        </w:rPr>
        <w:t>артичеву</w:t>
      </w:r>
      <w:proofErr w:type="spellEnd"/>
      <w:r>
        <w:rPr>
          <w:sz w:val="28"/>
        </w:rPr>
        <w:t>.</w:t>
      </w:r>
    </w:p>
    <w:p w:rsidR="00077C75" w:rsidRPr="006E43D4" w:rsidRDefault="00077C75" w:rsidP="00077C75">
      <w:pPr>
        <w:pStyle w:val="af6"/>
        <w:tabs>
          <w:tab w:val="left" w:pos="0"/>
          <w:tab w:val="left" w:pos="993"/>
        </w:tabs>
        <w:spacing w:after="0" w:line="360" w:lineRule="auto"/>
        <w:ind w:left="709"/>
        <w:jc w:val="both"/>
        <w:rPr>
          <w:sz w:val="28"/>
          <w:szCs w:val="28"/>
        </w:rPr>
      </w:pPr>
    </w:p>
    <w:p w:rsidR="00077C75" w:rsidRDefault="00077C75" w:rsidP="00077C75">
      <w:pPr>
        <w:spacing w:line="360" w:lineRule="auto"/>
        <w:jc w:val="both"/>
        <w:rPr>
          <w:sz w:val="28"/>
        </w:rPr>
      </w:pPr>
    </w:p>
    <w:p w:rsidR="00077C75" w:rsidRPr="00B80CDC" w:rsidRDefault="00077C75" w:rsidP="00B80CDC">
      <w:pPr>
        <w:pStyle w:val="3"/>
        <w:ind w:firstLine="0"/>
        <w:rPr>
          <w:sz w:val="28"/>
          <w:szCs w:val="28"/>
          <w:u w:val="none"/>
        </w:rPr>
      </w:pPr>
      <w:r w:rsidRPr="00B80CDC">
        <w:rPr>
          <w:sz w:val="28"/>
          <w:szCs w:val="28"/>
          <w:u w:val="none"/>
        </w:rPr>
        <w:t>Председатель комиссии</w:t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Pr="00B80CDC">
        <w:rPr>
          <w:sz w:val="28"/>
          <w:szCs w:val="28"/>
          <w:u w:val="none"/>
        </w:rPr>
        <w:tab/>
      </w:r>
      <w:r w:rsidR="00100393">
        <w:rPr>
          <w:sz w:val="28"/>
          <w:szCs w:val="28"/>
          <w:u w:val="none"/>
        </w:rPr>
        <w:tab/>
      </w:r>
      <w:r w:rsidR="00D016C7">
        <w:rPr>
          <w:sz w:val="28"/>
          <w:szCs w:val="28"/>
          <w:u w:val="none"/>
        </w:rPr>
        <w:t>О</w:t>
      </w:r>
      <w:r w:rsidRPr="00B80CDC">
        <w:rPr>
          <w:sz w:val="28"/>
          <w:szCs w:val="28"/>
          <w:u w:val="none"/>
        </w:rPr>
        <w:t>.</w:t>
      </w:r>
      <w:r w:rsidR="00D016C7">
        <w:rPr>
          <w:sz w:val="28"/>
          <w:szCs w:val="28"/>
          <w:u w:val="none"/>
        </w:rPr>
        <w:t>В</w:t>
      </w:r>
      <w:r w:rsidRPr="00B80CDC">
        <w:rPr>
          <w:sz w:val="28"/>
          <w:szCs w:val="28"/>
          <w:u w:val="none"/>
        </w:rPr>
        <w:t xml:space="preserve">. </w:t>
      </w:r>
      <w:proofErr w:type="spellStart"/>
      <w:r w:rsidRPr="00B80CDC">
        <w:rPr>
          <w:sz w:val="28"/>
          <w:szCs w:val="28"/>
          <w:u w:val="none"/>
        </w:rPr>
        <w:t>К</w:t>
      </w:r>
      <w:r w:rsidR="00D016C7">
        <w:rPr>
          <w:sz w:val="28"/>
          <w:szCs w:val="28"/>
          <w:u w:val="none"/>
        </w:rPr>
        <w:t>артичева</w:t>
      </w:r>
      <w:proofErr w:type="spellEnd"/>
    </w:p>
    <w:p w:rsidR="00077C75" w:rsidRPr="008D6DC0" w:rsidRDefault="00077C75" w:rsidP="00077C75">
      <w:pPr>
        <w:spacing w:line="360" w:lineRule="auto"/>
        <w:rPr>
          <w:sz w:val="28"/>
          <w:szCs w:val="28"/>
        </w:rPr>
      </w:pPr>
    </w:p>
    <w:p w:rsidR="00077C75" w:rsidRDefault="00077C75" w:rsidP="00077C75">
      <w:pPr>
        <w:jc w:val="both"/>
        <w:rPr>
          <w:sz w:val="28"/>
        </w:rPr>
      </w:pP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 w:rsidR="00100393">
        <w:rPr>
          <w:sz w:val="28"/>
        </w:rPr>
        <w:tab/>
      </w:r>
      <w:r>
        <w:rPr>
          <w:sz w:val="28"/>
        </w:rPr>
        <w:tab/>
        <w:t xml:space="preserve">О.В. </w:t>
      </w:r>
      <w:proofErr w:type="spellStart"/>
      <w:r w:rsidR="00B80CDC">
        <w:rPr>
          <w:sz w:val="28"/>
        </w:rPr>
        <w:t>Антипец</w:t>
      </w:r>
      <w:proofErr w:type="spellEnd"/>
    </w:p>
    <w:sectPr w:rsidR="00077C75" w:rsidSect="00346AD8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43B1" w:rsidRDefault="004843B1" w:rsidP="004E5C54">
      <w:r>
        <w:separator/>
      </w:r>
    </w:p>
  </w:endnote>
  <w:endnote w:type="continuationSeparator" w:id="0">
    <w:p w:rsidR="004843B1" w:rsidRDefault="004843B1" w:rsidP="004E5C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43B1" w:rsidRDefault="004843B1" w:rsidP="004E5C54">
      <w:r>
        <w:separator/>
      </w:r>
    </w:p>
  </w:footnote>
  <w:footnote w:type="continuationSeparator" w:id="0">
    <w:p w:rsidR="004843B1" w:rsidRDefault="004843B1" w:rsidP="004E5C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2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3">
    <w:nsid w:val="050119CA"/>
    <w:multiLevelType w:val="hybridMultilevel"/>
    <w:tmpl w:val="FF249C5A"/>
    <w:lvl w:ilvl="0" w:tplc="1B48F97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3B4B58"/>
    <w:multiLevelType w:val="hybridMultilevel"/>
    <w:tmpl w:val="1C4A874A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59313C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09761DE0"/>
    <w:multiLevelType w:val="hybridMultilevel"/>
    <w:tmpl w:val="876E0A76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103F76AE"/>
    <w:multiLevelType w:val="hybridMultilevel"/>
    <w:tmpl w:val="A1F6D8AE"/>
    <w:lvl w:ilvl="0" w:tplc="E264BC6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0A8266D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9">
    <w:nsid w:val="11BC198C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0">
    <w:nsid w:val="14867CEB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1">
    <w:nsid w:val="20714A70"/>
    <w:multiLevelType w:val="hybridMultilevel"/>
    <w:tmpl w:val="C5389FAC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>
    <w:nsid w:val="254214B2"/>
    <w:multiLevelType w:val="hybridMultilevel"/>
    <w:tmpl w:val="25AA6D8A"/>
    <w:lvl w:ilvl="0" w:tplc="F870868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B853665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600084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5">
    <w:nsid w:val="3A7F6409"/>
    <w:multiLevelType w:val="hybridMultilevel"/>
    <w:tmpl w:val="382C6430"/>
    <w:lvl w:ilvl="0" w:tplc="9398DD1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7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8">
    <w:nsid w:val="60380035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19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20">
    <w:nsid w:val="71284E1C"/>
    <w:multiLevelType w:val="hybridMultilevel"/>
    <w:tmpl w:val="3F7028E4"/>
    <w:lvl w:ilvl="0" w:tplc="DFC425BE">
      <w:start w:val="1"/>
      <w:numFmt w:val="decimal"/>
      <w:lvlText w:val="%1)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2697BC9"/>
    <w:multiLevelType w:val="multilevel"/>
    <w:tmpl w:val="300E100A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500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32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36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940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444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948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45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028" w:hanging="1440"/>
      </w:pPr>
      <w:rPr>
        <w:rFonts w:cs="Times New Roman" w:hint="default"/>
      </w:rPr>
    </w:lvl>
  </w:abstractNum>
  <w:abstractNum w:abstractNumId="22">
    <w:nsid w:val="77537A77"/>
    <w:multiLevelType w:val="hybridMultilevel"/>
    <w:tmpl w:val="D9ECED4E"/>
    <w:lvl w:ilvl="0" w:tplc="389C232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6"/>
  </w:num>
  <w:num w:numId="2">
    <w:abstractNumId w:val="18"/>
  </w:num>
  <w:num w:numId="3">
    <w:abstractNumId w:val="8"/>
  </w:num>
  <w:num w:numId="4">
    <w:abstractNumId w:val="15"/>
  </w:num>
  <w:num w:numId="5">
    <w:abstractNumId w:val="12"/>
  </w:num>
  <w:num w:numId="6">
    <w:abstractNumId w:val="22"/>
  </w:num>
  <w:num w:numId="7">
    <w:abstractNumId w:val="3"/>
  </w:num>
  <w:num w:numId="8">
    <w:abstractNumId w:val="11"/>
  </w:num>
  <w:num w:numId="9">
    <w:abstractNumId w:val="5"/>
  </w:num>
  <w:num w:numId="10">
    <w:abstractNumId w:val="13"/>
  </w:num>
  <w:num w:numId="11">
    <w:abstractNumId w:val="20"/>
  </w:num>
  <w:num w:numId="12">
    <w:abstractNumId w:val="4"/>
  </w:num>
  <w:num w:numId="13">
    <w:abstractNumId w:val="21"/>
  </w:num>
  <w:num w:numId="14">
    <w:abstractNumId w:val="9"/>
  </w:num>
  <w:num w:numId="15">
    <w:abstractNumId w:val="10"/>
  </w:num>
  <w:num w:numId="16">
    <w:abstractNumId w:val="2"/>
  </w:num>
  <w:num w:numId="17">
    <w:abstractNumId w:val="1"/>
  </w:num>
  <w:num w:numId="18">
    <w:abstractNumId w:val="17"/>
  </w:num>
  <w:num w:numId="19">
    <w:abstractNumId w:val="0"/>
  </w:num>
  <w:num w:numId="20">
    <w:abstractNumId w:val="19"/>
  </w:num>
  <w:num w:numId="21">
    <w:abstractNumId w:val="16"/>
  </w:num>
  <w:num w:numId="22">
    <w:abstractNumId w:val="23"/>
  </w:num>
  <w:num w:numId="23">
    <w:abstractNumId w:val="14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attachedTemplate r:id="rId1"/>
  <w:defaultTabStop w:val="708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2C6C"/>
    <w:rsid w:val="00002CB9"/>
    <w:rsid w:val="00002E64"/>
    <w:rsid w:val="00013792"/>
    <w:rsid w:val="000217FA"/>
    <w:rsid w:val="000222A3"/>
    <w:rsid w:val="000232DD"/>
    <w:rsid w:val="000254B8"/>
    <w:rsid w:val="000321EC"/>
    <w:rsid w:val="00032402"/>
    <w:rsid w:val="00032F51"/>
    <w:rsid w:val="00034777"/>
    <w:rsid w:val="00036449"/>
    <w:rsid w:val="00037D2C"/>
    <w:rsid w:val="00040266"/>
    <w:rsid w:val="00041833"/>
    <w:rsid w:val="00042A3A"/>
    <w:rsid w:val="00042DE2"/>
    <w:rsid w:val="000453DC"/>
    <w:rsid w:val="000458ED"/>
    <w:rsid w:val="00052885"/>
    <w:rsid w:val="0005543B"/>
    <w:rsid w:val="00055C8C"/>
    <w:rsid w:val="000573CD"/>
    <w:rsid w:val="0006015A"/>
    <w:rsid w:val="0006044E"/>
    <w:rsid w:val="00063AB8"/>
    <w:rsid w:val="0006485A"/>
    <w:rsid w:val="000672FF"/>
    <w:rsid w:val="00070F0C"/>
    <w:rsid w:val="0007311F"/>
    <w:rsid w:val="00073767"/>
    <w:rsid w:val="00075AEB"/>
    <w:rsid w:val="000769FE"/>
    <w:rsid w:val="00077C75"/>
    <w:rsid w:val="00082386"/>
    <w:rsid w:val="000830EC"/>
    <w:rsid w:val="0008489E"/>
    <w:rsid w:val="00084D72"/>
    <w:rsid w:val="00091E90"/>
    <w:rsid w:val="00091F45"/>
    <w:rsid w:val="000A07C1"/>
    <w:rsid w:val="000A1D73"/>
    <w:rsid w:val="000A3361"/>
    <w:rsid w:val="000A4C44"/>
    <w:rsid w:val="000A5C45"/>
    <w:rsid w:val="000B37DD"/>
    <w:rsid w:val="000B7517"/>
    <w:rsid w:val="000B752B"/>
    <w:rsid w:val="000B7B9F"/>
    <w:rsid w:val="000C3BC2"/>
    <w:rsid w:val="000C3BEE"/>
    <w:rsid w:val="000C49D9"/>
    <w:rsid w:val="000C6D69"/>
    <w:rsid w:val="000C7ACE"/>
    <w:rsid w:val="000D0206"/>
    <w:rsid w:val="000D0F6C"/>
    <w:rsid w:val="000D1DAB"/>
    <w:rsid w:val="000D51DA"/>
    <w:rsid w:val="000E631D"/>
    <w:rsid w:val="000E6B83"/>
    <w:rsid w:val="000E754D"/>
    <w:rsid w:val="000F115C"/>
    <w:rsid w:val="000F3CC6"/>
    <w:rsid w:val="000F614D"/>
    <w:rsid w:val="000F62EC"/>
    <w:rsid w:val="00100393"/>
    <w:rsid w:val="001015ED"/>
    <w:rsid w:val="0010290A"/>
    <w:rsid w:val="001033A5"/>
    <w:rsid w:val="00103837"/>
    <w:rsid w:val="00106327"/>
    <w:rsid w:val="001071A3"/>
    <w:rsid w:val="0011187A"/>
    <w:rsid w:val="001137F6"/>
    <w:rsid w:val="00115BD1"/>
    <w:rsid w:val="0011699E"/>
    <w:rsid w:val="00120B05"/>
    <w:rsid w:val="00120FC9"/>
    <w:rsid w:val="00121761"/>
    <w:rsid w:val="00122857"/>
    <w:rsid w:val="00122C0B"/>
    <w:rsid w:val="00122FBA"/>
    <w:rsid w:val="0012656B"/>
    <w:rsid w:val="00126B1B"/>
    <w:rsid w:val="0012769A"/>
    <w:rsid w:val="00136939"/>
    <w:rsid w:val="00142224"/>
    <w:rsid w:val="0014460A"/>
    <w:rsid w:val="00146416"/>
    <w:rsid w:val="00150522"/>
    <w:rsid w:val="00152263"/>
    <w:rsid w:val="0015694E"/>
    <w:rsid w:val="00162557"/>
    <w:rsid w:val="00167850"/>
    <w:rsid w:val="001704C4"/>
    <w:rsid w:val="00172946"/>
    <w:rsid w:val="00173423"/>
    <w:rsid w:val="001772FA"/>
    <w:rsid w:val="0018150D"/>
    <w:rsid w:val="00184BA4"/>
    <w:rsid w:val="001853A6"/>
    <w:rsid w:val="00190F6B"/>
    <w:rsid w:val="001961D1"/>
    <w:rsid w:val="001961EF"/>
    <w:rsid w:val="00196F94"/>
    <w:rsid w:val="001971AD"/>
    <w:rsid w:val="001A0C07"/>
    <w:rsid w:val="001A1DA2"/>
    <w:rsid w:val="001A7E47"/>
    <w:rsid w:val="001B59E3"/>
    <w:rsid w:val="001C08ED"/>
    <w:rsid w:val="001C1F94"/>
    <w:rsid w:val="001C294F"/>
    <w:rsid w:val="001C3E22"/>
    <w:rsid w:val="001C69FF"/>
    <w:rsid w:val="001D0174"/>
    <w:rsid w:val="001D39EA"/>
    <w:rsid w:val="001D57CE"/>
    <w:rsid w:val="001D6765"/>
    <w:rsid w:val="001D6A25"/>
    <w:rsid w:val="001E1A26"/>
    <w:rsid w:val="001E3469"/>
    <w:rsid w:val="001E3ABA"/>
    <w:rsid w:val="001F0421"/>
    <w:rsid w:val="001F1DE4"/>
    <w:rsid w:val="001F2EB2"/>
    <w:rsid w:val="001F45DF"/>
    <w:rsid w:val="002009A6"/>
    <w:rsid w:val="00201C94"/>
    <w:rsid w:val="002020E4"/>
    <w:rsid w:val="00206A1F"/>
    <w:rsid w:val="00206D76"/>
    <w:rsid w:val="0021011C"/>
    <w:rsid w:val="00213572"/>
    <w:rsid w:val="002137B3"/>
    <w:rsid w:val="00217C99"/>
    <w:rsid w:val="0022236B"/>
    <w:rsid w:val="00222884"/>
    <w:rsid w:val="00224FE9"/>
    <w:rsid w:val="00225C44"/>
    <w:rsid w:val="00226020"/>
    <w:rsid w:val="00240B60"/>
    <w:rsid w:val="00245D8C"/>
    <w:rsid w:val="0024716D"/>
    <w:rsid w:val="00251517"/>
    <w:rsid w:val="002518D2"/>
    <w:rsid w:val="002562D3"/>
    <w:rsid w:val="00261305"/>
    <w:rsid w:val="00264D21"/>
    <w:rsid w:val="002679FD"/>
    <w:rsid w:val="00267F4D"/>
    <w:rsid w:val="00280459"/>
    <w:rsid w:val="0028117C"/>
    <w:rsid w:val="00281C38"/>
    <w:rsid w:val="00282116"/>
    <w:rsid w:val="00282423"/>
    <w:rsid w:val="002825D6"/>
    <w:rsid w:val="0028697F"/>
    <w:rsid w:val="00287936"/>
    <w:rsid w:val="00291718"/>
    <w:rsid w:val="00291D21"/>
    <w:rsid w:val="00296E95"/>
    <w:rsid w:val="00297197"/>
    <w:rsid w:val="002A3799"/>
    <w:rsid w:val="002A3E46"/>
    <w:rsid w:val="002B05CF"/>
    <w:rsid w:val="002B0B99"/>
    <w:rsid w:val="002B1AE6"/>
    <w:rsid w:val="002B4551"/>
    <w:rsid w:val="002B5A15"/>
    <w:rsid w:val="002B6338"/>
    <w:rsid w:val="002C1BD3"/>
    <w:rsid w:val="002C3097"/>
    <w:rsid w:val="002C7282"/>
    <w:rsid w:val="002C7578"/>
    <w:rsid w:val="002D021B"/>
    <w:rsid w:val="002D20C1"/>
    <w:rsid w:val="002D3731"/>
    <w:rsid w:val="002E1D96"/>
    <w:rsid w:val="002E233A"/>
    <w:rsid w:val="002E29A9"/>
    <w:rsid w:val="002E4EFE"/>
    <w:rsid w:val="002E72CA"/>
    <w:rsid w:val="002F4533"/>
    <w:rsid w:val="002F590B"/>
    <w:rsid w:val="002F614A"/>
    <w:rsid w:val="0030102D"/>
    <w:rsid w:val="00302F64"/>
    <w:rsid w:val="00305295"/>
    <w:rsid w:val="00310853"/>
    <w:rsid w:val="00310EAF"/>
    <w:rsid w:val="00311770"/>
    <w:rsid w:val="00313320"/>
    <w:rsid w:val="00313B4B"/>
    <w:rsid w:val="00313DBD"/>
    <w:rsid w:val="003237CD"/>
    <w:rsid w:val="00332534"/>
    <w:rsid w:val="00332F37"/>
    <w:rsid w:val="003349F9"/>
    <w:rsid w:val="00337D66"/>
    <w:rsid w:val="00342D4B"/>
    <w:rsid w:val="00346AD8"/>
    <w:rsid w:val="00347CE7"/>
    <w:rsid w:val="003513F4"/>
    <w:rsid w:val="00351568"/>
    <w:rsid w:val="00356E50"/>
    <w:rsid w:val="00357BF4"/>
    <w:rsid w:val="00357E77"/>
    <w:rsid w:val="00363892"/>
    <w:rsid w:val="0036563C"/>
    <w:rsid w:val="00370BC1"/>
    <w:rsid w:val="00371222"/>
    <w:rsid w:val="00372B68"/>
    <w:rsid w:val="00373071"/>
    <w:rsid w:val="00374DC1"/>
    <w:rsid w:val="0038000C"/>
    <w:rsid w:val="00381180"/>
    <w:rsid w:val="003A0482"/>
    <w:rsid w:val="003A24FC"/>
    <w:rsid w:val="003A4C79"/>
    <w:rsid w:val="003A4CE7"/>
    <w:rsid w:val="003A5171"/>
    <w:rsid w:val="003A53BC"/>
    <w:rsid w:val="003B7349"/>
    <w:rsid w:val="003C1F35"/>
    <w:rsid w:val="003C255A"/>
    <w:rsid w:val="003C4D67"/>
    <w:rsid w:val="003C4F90"/>
    <w:rsid w:val="003C7BA1"/>
    <w:rsid w:val="003D0E88"/>
    <w:rsid w:val="003D416E"/>
    <w:rsid w:val="003D7575"/>
    <w:rsid w:val="003E0261"/>
    <w:rsid w:val="003E5386"/>
    <w:rsid w:val="003E5B5F"/>
    <w:rsid w:val="003F1D42"/>
    <w:rsid w:val="003F3408"/>
    <w:rsid w:val="003F5751"/>
    <w:rsid w:val="003F7DF1"/>
    <w:rsid w:val="00406748"/>
    <w:rsid w:val="00414F00"/>
    <w:rsid w:val="00415024"/>
    <w:rsid w:val="0042111B"/>
    <w:rsid w:val="004216EC"/>
    <w:rsid w:val="00423DE5"/>
    <w:rsid w:val="00424328"/>
    <w:rsid w:val="00424A88"/>
    <w:rsid w:val="00426D02"/>
    <w:rsid w:val="0043041A"/>
    <w:rsid w:val="00433FCF"/>
    <w:rsid w:val="0043683A"/>
    <w:rsid w:val="00436866"/>
    <w:rsid w:val="004379E0"/>
    <w:rsid w:val="00441595"/>
    <w:rsid w:val="00442033"/>
    <w:rsid w:val="004450CB"/>
    <w:rsid w:val="00453568"/>
    <w:rsid w:val="00454DFA"/>
    <w:rsid w:val="00456507"/>
    <w:rsid w:val="004620D9"/>
    <w:rsid w:val="00463496"/>
    <w:rsid w:val="0046393B"/>
    <w:rsid w:val="004735BA"/>
    <w:rsid w:val="004737AE"/>
    <w:rsid w:val="00474081"/>
    <w:rsid w:val="0048349B"/>
    <w:rsid w:val="004843B1"/>
    <w:rsid w:val="0048773D"/>
    <w:rsid w:val="00487A04"/>
    <w:rsid w:val="00491A85"/>
    <w:rsid w:val="004929C6"/>
    <w:rsid w:val="00494501"/>
    <w:rsid w:val="00496080"/>
    <w:rsid w:val="00497B7D"/>
    <w:rsid w:val="004A145C"/>
    <w:rsid w:val="004A1FA3"/>
    <w:rsid w:val="004A3B76"/>
    <w:rsid w:val="004A65B7"/>
    <w:rsid w:val="004B1E62"/>
    <w:rsid w:val="004B2A2D"/>
    <w:rsid w:val="004B4A40"/>
    <w:rsid w:val="004B69C7"/>
    <w:rsid w:val="004B7A14"/>
    <w:rsid w:val="004C11CF"/>
    <w:rsid w:val="004C1D86"/>
    <w:rsid w:val="004C4EB8"/>
    <w:rsid w:val="004C5B1F"/>
    <w:rsid w:val="004C6951"/>
    <w:rsid w:val="004D3174"/>
    <w:rsid w:val="004D3546"/>
    <w:rsid w:val="004D4EE9"/>
    <w:rsid w:val="004D5103"/>
    <w:rsid w:val="004E0008"/>
    <w:rsid w:val="004E0023"/>
    <w:rsid w:val="004E227B"/>
    <w:rsid w:val="004E24F2"/>
    <w:rsid w:val="004E57B0"/>
    <w:rsid w:val="004E5C54"/>
    <w:rsid w:val="004E6175"/>
    <w:rsid w:val="004E7E67"/>
    <w:rsid w:val="004F0AEE"/>
    <w:rsid w:val="004F14AF"/>
    <w:rsid w:val="004F41C3"/>
    <w:rsid w:val="004F4891"/>
    <w:rsid w:val="00500E7B"/>
    <w:rsid w:val="0051147D"/>
    <w:rsid w:val="00512B21"/>
    <w:rsid w:val="00512CB7"/>
    <w:rsid w:val="00515A81"/>
    <w:rsid w:val="0052091C"/>
    <w:rsid w:val="00522338"/>
    <w:rsid w:val="00525135"/>
    <w:rsid w:val="00526796"/>
    <w:rsid w:val="005304E2"/>
    <w:rsid w:val="00534E58"/>
    <w:rsid w:val="00535D84"/>
    <w:rsid w:val="00557422"/>
    <w:rsid w:val="00562283"/>
    <w:rsid w:val="005672FC"/>
    <w:rsid w:val="005672FE"/>
    <w:rsid w:val="0056736A"/>
    <w:rsid w:val="00571FEF"/>
    <w:rsid w:val="0057334A"/>
    <w:rsid w:val="00582B1B"/>
    <w:rsid w:val="00583DDE"/>
    <w:rsid w:val="00585178"/>
    <w:rsid w:val="00585486"/>
    <w:rsid w:val="00585799"/>
    <w:rsid w:val="00587FDD"/>
    <w:rsid w:val="00590810"/>
    <w:rsid w:val="00591B78"/>
    <w:rsid w:val="00592CFE"/>
    <w:rsid w:val="005948CA"/>
    <w:rsid w:val="00595BE0"/>
    <w:rsid w:val="0059606B"/>
    <w:rsid w:val="00597B22"/>
    <w:rsid w:val="005A4D21"/>
    <w:rsid w:val="005A6F75"/>
    <w:rsid w:val="005B06AF"/>
    <w:rsid w:val="005B6DA4"/>
    <w:rsid w:val="005C2FFA"/>
    <w:rsid w:val="005C4605"/>
    <w:rsid w:val="005C5283"/>
    <w:rsid w:val="005D0D87"/>
    <w:rsid w:val="005D290D"/>
    <w:rsid w:val="005D65A2"/>
    <w:rsid w:val="005E1894"/>
    <w:rsid w:val="005E29CF"/>
    <w:rsid w:val="005E34C5"/>
    <w:rsid w:val="005E3DC7"/>
    <w:rsid w:val="005E4AB8"/>
    <w:rsid w:val="005E589B"/>
    <w:rsid w:val="005E5D6F"/>
    <w:rsid w:val="005F2C5A"/>
    <w:rsid w:val="005F2D1F"/>
    <w:rsid w:val="006011EA"/>
    <w:rsid w:val="00601FDE"/>
    <w:rsid w:val="006029EE"/>
    <w:rsid w:val="00603C5D"/>
    <w:rsid w:val="0060438F"/>
    <w:rsid w:val="006070ED"/>
    <w:rsid w:val="00610326"/>
    <w:rsid w:val="00613B4E"/>
    <w:rsid w:val="006152FE"/>
    <w:rsid w:val="00617A9A"/>
    <w:rsid w:val="006219EA"/>
    <w:rsid w:val="006223EE"/>
    <w:rsid w:val="0062278B"/>
    <w:rsid w:val="00622996"/>
    <w:rsid w:val="00622F68"/>
    <w:rsid w:val="00636213"/>
    <w:rsid w:val="00636E7A"/>
    <w:rsid w:val="0064166F"/>
    <w:rsid w:val="006467DB"/>
    <w:rsid w:val="0064785C"/>
    <w:rsid w:val="00647F83"/>
    <w:rsid w:val="006509BE"/>
    <w:rsid w:val="00655FEB"/>
    <w:rsid w:val="006566BC"/>
    <w:rsid w:val="0065713E"/>
    <w:rsid w:val="00660281"/>
    <w:rsid w:val="00663C18"/>
    <w:rsid w:val="00665156"/>
    <w:rsid w:val="006652A5"/>
    <w:rsid w:val="006664FE"/>
    <w:rsid w:val="00666E8B"/>
    <w:rsid w:val="006676A0"/>
    <w:rsid w:val="0067008C"/>
    <w:rsid w:val="006730DD"/>
    <w:rsid w:val="00673261"/>
    <w:rsid w:val="00673C8D"/>
    <w:rsid w:val="00674F4A"/>
    <w:rsid w:val="006765E3"/>
    <w:rsid w:val="0067763F"/>
    <w:rsid w:val="00681DB8"/>
    <w:rsid w:val="006826C9"/>
    <w:rsid w:val="00683DBD"/>
    <w:rsid w:val="00685C59"/>
    <w:rsid w:val="006870E2"/>
    <w:rsid w:val="006901BD"/>
    <w:rsid w:val="006956AD"/>
    <w:rsid w:val="00696229"/>
    <w:rsid w:val="00696CDF"/>
    <w:rsid w:val="006A15C7"/>
    <w:rsid w:val="006A1841"/>
    <w:rsid w:val="006A1887"/>
    <w:rsid w:val="006A2431"/>
    <w:rsid w:val="006A7591"/>
    <w:rsid w:val="006A7678"/>
    <w:rsid w:val="006B0E5B"/>
    <w:rsid w:val="006B5AFB"/>
    <w:rsid w:val="006C1B1F"/>
    <w:rsid w:val="006C3452"/>
    <w:rsid w:val="006C3805"/>
    <w:rsid w:val="006C48C6"/>
    <w:rsid w:val="006D2A44"/>
    <w:rsid w:val="006D791F"/>
    <w:rsid w:val="006E2A04"/>
    <w:rsid w:val="006F04FF"/>
    <w:rsid w:val="006F0FA7"/>
    <w:rsid w:val="006F1617"/>
    <w:rsid w:val="006F1812"/>
    <w:rsid w:val="006F51B7"/>
    <w:rsid w:val="006F74D1"/>
    <w:rsid w:val="006F7F45"/>
    <w:rsid w:val="00701364"/>
    <w:rsid w:val="00702566"/>
    <w:rsid w:val="007038FD"/>
    <w:rsid w:val="00704E0B"/>
    <w:rsid w:val="00706DE0"/>
    <w:rsid w:val="00714BCE"/>
    <w:rsid w:val="00716736"/>
    <w:rsid w:val="00721C80"/>
    <w:rsid w:val="00724102"/>
    <w:rsid w:val="00725C61"/>
    <w:rsid w:val="007329EC"/>
    <w:rsid w:val="007330F2"/>
    <w:rsid w:val="0073400A"/>
    <w:rsid w:val="00734F84"/>
    <w:rsid w:val="00736336"/>
    <w:rsid w:val="00737456"/>
    <w:rsid w:val="0074047B"/>
    <w:rsid w:val="007418D4"/>
    <w:rsid w:val="0074261D"/>
    <w:rsid w:val="007448A7"/>
    <w:rsid w:val="00745257"/>
    <w:rsid w:val="00745D3D"/>
    <w:rsid w:val="007460BD"/>
    <w:rsid w:val="0074731A"/>
    <w:rsid w:val="00750C75"/>
    <w:rsid w:val="0075322C"/>
    <w:rsid w:val="007557D3"/>
    <w:rsid w:val="00755875"/>
    <w:rsid w:val="007568D2"/>
    <w:rsid w:val="00761293"/>
    <w:rsid w:val="00763180"/>
    <w:rsid w:val="00767ED8"/>
    <w:rsid w:val="00773AEC"/>
    <w:rsid w:val="00776BCB"/>
    <w:rsid w:val="0078039D"/>
    <w:rsid w:val="0078140B"/>
    <w:rsid w:val="007816CB"/>
    <w:rsid w:val="00784058"/>
    <w:rsid w:val="007863FD"/>
    <w:rsid w:val="0079079B"/>
    <w:rsid w:val="00792341"/>
    <w:rsid w:val="007926D1"/>
    <w:rsid w:val="00793119"/>
    <w:rsid w:val="007967AF"/>
    <w:rsid w:val="00796FC7"/>
    <w:rsid w:val="0079700E"/>
    <w:rsid w:val="007A093A"/>
    <w:rsid w:val="007A233C"/>
    <w:rsid w:val="007A263E"/>
    <w:rsid w:val="007A2C6C"/>
    <w:rsid w:val="007A389B"/>
    <w:rsid w:val="007B1626"/>
    <w:rsid w:val="007B24BA"/>
    <w:rsid w:val="007B41AE"/>
    <w:rsid w:val="007B788C"/>
    <w:rsid w:val="007C12D2"/>
    <w:rsid w:val="007C1E75"/>
    <w:rsid w:val="007C2EEB"/>
    <w:rsid w:val="007C565A"/>
    <w:rsid w:val="007D06FA"/>
    <w:rsid w:val="007D0745"/>
    <w:rsid w:val="007D27F6"/>
    <w:rsid w:val="007D3D3F"/>
    <w:rsid w:val="007D6997"/>
    <w:rsid w:val="007D7C37"/>
    <w:rsid w:val="007E0902"/>
    <w:rsid w:val="007E7499"/>
    <w:rsid w:val="007F1A7E"/>
    <w:rsid w:val="007F21AB"/>
    <w:rsid w:val="007F3EDC"/>
    <w:rsid w:val="007F597E"/>
    <w:rsid w:val="007F6F2E"/>
    <w:rsid w:val="00807790"/>
    <w:rsid w:val="00810318"/>
    <w:rsid w:val="008151EB"/>
    <w:rsid w:val="0081560F"/>
    <w:rsid w:val="00822698"/>
    <w:rsid w:val="00823D0E"/>
    <w:rsid w:val="0082433D"/>
    <w:rsid w:val="0082582B"/>
    <w:rsid w:val="00825D3D"/>
    <w:rsid w:val="00831BB0"/>
    <w:rsid w:val="00832152"/>
    <w:rsid w:val="008323AA"/>
    <w:rsid w:val="0083442A"/>
    <w:rsid w:val="008416A7"/>
    <w:rsid w:val="0084531F"/>
    <w:rsid w:val="00845D7F"/>
    <w:rsid w:val="00850427"/>
    <w:rsid w:val="00851E46"/>
    <w:rsid w:val="00853539"/>
    <w:rsid w:val="00860B8C"/>
    <w:rsid w:val="00862B4E"/>
    <w:rsid w:val="00862E27"/>
    <w:rsid w:val="00863FEA"/>
    <w:rsid w:val="00870046"/>
    <w:rsid w:val="00871445"/>
    <w:rsid w:val="0087165B"/>
    <w:rsid w:val="00872C53"/>
    <w:rsid w:val="00877155"/>
    <w:rsid w:val="00877A6D"/>
    <w:rsid w:val="00884FEA"/>
    <w:rsid w:val="00886CFE"/>
    <w:rsid w:val="00887E20"/>
    <w:rsid w:val="00890205"/>
    <w:rsid w:val="00890A75"/>
    <w:rsid w:val="0089366B"/>
    <w:rsid w:val="00893BB3"/>
    <w:rsid w:val="00896CF9"/>
    <w:rsid w:val="00897011"/>
    <w:rsid w:val="008A207C"/>
    <w:rsid w:val="008A225C"/>
    <w:rsid w:val="008A3854"/>
    <w:rsid w:val="008A4FBC"/>
    <w:rsid w:val="008A5184"/>
    <w:rsid w:val="008A6561"/>
    <w:rsid w:val="008B00BC"/>
    <w:rsid w:val="008B3542"/>
    <w:rsid w:val="008B4214"/>
    <w:rsid w:val="008B45D3"/>
    <w:rsid w:val="008B5FF6"/>
    <w:rsid w:val="008C1FCB"/>
    <w:rsid w:val="008C2EBD"/>
    <w:rsid w:val="008C41DC"/>
    <w:rsid w:val="008C450B"/>
    <w:rsid w:val="008C4922"/>
    <w:rsid w:val="008C6362"/>
    <w:rsid w:val="008C6DF9"/>
    <w:rsid w:val="008C7C97"/>
    <w:rsid w:val="008D1ED8"/>
    <w:rsid w:val="008D297D"/>
    <w:rsid w:val="008D2C80"/>
    <w:rsid w:val="008D2FF8"/>
    <w:rsid w:val="008D54C7"/>
    <w:rsid w:val="008E6DCA"/>
    <w:rsid w:val="008F0281"/>
    <w:rsid w:val="008F2A99"/>
    <w:rsid w:val="008F48F6"/>
    <w:rsid w:val="008F7F48"/>
    <w:rsid w:val="00901914"/>
    <w:rsid w:val="00902138"/>
    <w:rsid w:val="00910924"/>
    <w:rsid w:val="0091406D"/>
    <w:rsid w:val="0092487B"/>
    <w:rsid w:val="009267F8"/>
    <w:rsid w:val="00926CF6"/>
    <w:rsid w:val="00930028"/>
    <w:rsid w:val="00930612"/>
    <w:rsid w:val="00930A30"/>
    <w:rsid w:val="009312B3"/>
    <w:rsid w:val="009363E2"/>
    <w:rsid w:val="00941C80"/>
    <w:rsid w:val="0094478F"/>
    <w:rsid w:val="009449A0"/>
    <w:rsid w:val="0094619F"/>
    <w:rsid w:val="0094727A"/>
    <w:rsid w:val="00950027"/>
    <w:rsid w:val="00955212"/>
    <w:rsid w:val="00955B7D"/>
    <w:rsid w:val="00956C6C"/>
    <w:rsid w:val="00956E7C"/>
    <w:rsid w:val="00961557"/>
    <w:rsid w:val="00961813"/>
    <w:rsid w:val="009625FA"/>
    <w:rsid w:val="00974866"/>
    <w:rsid w:val="009749F7"/>
    <w:rsid w:val="00974F92"/>
    <w:rsid w:val="00976658"/>
    <w:rsid w:val="009774A5"/>
    <w:rsid w:val="009778B1"/>
    <w:rsid w:val="009879F4"/>
    <w:rsid w:val="00990747"/>
    <w:rsid w:val="00991C31"/>
    <w:rsid w:val="00992EEA"/>
    <w:rsid w:val="00993222"/>
    <w:rsid w:val="00993227"/>
    <w:rsid w:val="00996752"/>
    <w:rsid w:val="00997C0E"/>
    <w:rsid w:val="00997E39"/>
    <w:rsid w:val="009A225D"/>
    <w:rsid w:val="009A25B5"/>
    <w:rsid w:val="009A36B0"/>
    <w:rsid w:val="009A47BC"/>
    <w:rsid w:val="009A72F8"/>
    <w:rsid w:val="009A7820"/>
    <w:rsid w:val="009B0500"/>
    <w:rsid w:val="009B21D7"/>
    <w:rsid w:val="009B3116"/>
    <w:rsid w:val="009B3396"/>
    <w:rsid w:val="009B3DD8"/>
    <w:rsid w:val="009B4B56"/>
    <w:rsid w:val="009B5189"/>
    <w:rsid w:val="009D2603"/>
    <w:rsid w:val="009D6117"/>
    <w:rsid w:val="009E1087"/>
    <w:rsid w:val="009E1318"/>
    <w:rsid w:val="009E599C"/>
    <w:rsid w:val="009F057F"/>
    <w:rsid w:val="009F1AA1"/>
    <w:rsid w:val="009F3130"/>
    <w:rsid w:val="009F3C10"/>
    <w:rsid w:val="00A011AC"/>
    <w:rsid w:val="00A01930"/>
    <w:rsid w:val="00A0258E"/>
    <w:rsid w:val="00A03648"/>
    <w:rsid w:val="00A05674"/>
    <w:rsid w:val="00A05DBD"/>
    <w:rsid w:val="00A11A21"/>
    <w:rsid w:val="00A14835"/>
    <w:rsid w:val="00A176BC"/>
    <w:rsid w:val="00A207A5"/>
    <w:rsid w:val="00A22BD7"/>
    <w:rsid w:val="00A23B87"/>
    <w:rsid w:val="00A240C5"/>
    <w:rsid w:val="00A24ED1"/>
    <w:rsid w:val="00A2666A"/>
    <w:rsid w:val="00A30A19"/>
    <w:rsid w:val="00A32544"/>
    <w:rsid w:val="00A346E9"/>
    <w:rsid w:val="00A364E1"/>
    <w:rsid w:val="00A407FA"/>
    <w:rsid w:val="00A46346"/>
    <w:rsid w:val="00A54600"/>
    <w:rsid w:val="00A54849"/>
    <w:rsid w:val="00A57AEE"/>
    <w:rsid w:val="00A661D1"/>
    <w:rsid w:val="00A7033A"/>
    <w:rsid w:val="00A73DEE"/>
    <w:rsid w:val="00A741E4"/>
    <w:rsid w:val="00A75811"/>
    <w:rsid w:val="00A87828"/>
    <w:rsid w:val="00A9129A"/>
    <w:rsid w:val="00A95773"/>
    <w:rsid w:val="00A972BF"/>
    <w:rsid w:val="00A976B9"/>
    <w:rsid w:val="00AA0DBA"/>
    <w:rsid w:val="00AA32ED"/>
    <w:rsid w:val="00AA567A"/>
    <w:rsid w:val="00AA7C2D"/>
    <w:rsid w:val="00AB265C"/>
    <w:rsid w:val="00AB4272"/>
    <w:rsid w:val="00AC4024"/>
    <w:rsid w:val="00AC5144"/>
    <w:rsid w:val="00AC5443"/>
    <w:rsid w:val="00AC66EE"/>
    <w:rsid w:val="00AC69C0"/>
    <w:rsid w:val="00AD0AED"/>
    <w:rsid w:val="00AD258A"/>
    <w:rsid w:val="00AD2761"/>
    <w:rsid w:val="00AD6887"/>
    <w:rsid w:val="00AD73D9"/>
    <w:rsid w:val="00AE0A50"/>
    <w:rsid w:val="00AE6F54"/>
    <w:rsid w:val="00AE7F12"/>
    <w:rsid w:val="00AF04CD"/>
    <w:rsid w:val="00AF2AD1"/>
    <w:rsid w:val="00B006DA"/>
    <w:rsid w:val="00B01B6F"/>
    <w:rsid w:val="00B0414D"/>
    <w:rsid w:val="00B109A8"/>
    <w:rsid w:val="00B141C9"/>
    <w:rsid w:val="00B17F94"/>
    <w:rsid w:val="00B20D6D"/>
    <w:rsid w:val="00B2269C"/>
    <w:rsid w:val="00B247C2"/>
    <w:rsid w:val="00B27162"/>
    <w:rsid w:val="00B358E5"/>
    <w:rsid w:val="00B41389"/>
    <w:rsid w:val="00B41A12"/>
    <w:rsid w:val="00B437E7"/>
    <w:rsid w:val="00B51EC0"/>
    <w:rsid w:val="00B54601"/>
    <w:rsid w:val="00B54772"/>
    <w:rsid w:val="00B55C94"/>
    <w:rsid w:val="00B573FB"/>
    <w:rsid w:val="00B61373"/>
    <w:rsid w:val="00B614AA"/>
    <w:rsid w:val="00B7619A"/>
    <w:rsid w:val="00B761FF"/>
    <w:rsid w:val="00B80CDC"/>
    <w:rsid w:val="00B82514"/>
    <w:rsid w:val="00B83A20"/>
    <w:rsid w:val="00B87CB9"/>
    <w:rsid w:val="00B910F9"/>
    <w:rsid w:val="00B9209E"/>
    <w:rsid w:val="00B95FF9"/>
    <w:rsid w:val="00B966DA"/>
    <w:rsid w:val="00B96AB2"/>
    <w:rsid w:val="00BB0A2D"/>
    <w:rsid w:val="00BC009D"/>
    <w:rsid w:val="00BC117F"/>
    <w:rsid w:val="00BC1B31"/>
    <w:rsid w:val="00BC3C30"/>
    <w:rsid w:val="00BC3E85"/>
    <w:rsid w:val="00BD1460"/>
    <w:rsid w:val="00BD147E"/>
    <w:rsid w:val="00BD1A07"/>
    <w:rsid w:val="00BD72F0"/>
    <w:rsid w:val="00BE1A7F"/>
    <w:rsid w:val="00BE3DAF"/>
    <w:rsid w:val="00BE514C"/>
    <w:rsid w:val="00BE5AA5"/>
    <w:rsid w:val="00BE63CF"/>
    <w:rsid w:val="00BE6A54"/>
    <w:rsid w:val="00BF3101"/>
    <w:rsid w:val="00BF5696"/>
    <w:rsid w:val="00BF5FD5"/>
    <w:rsid w:val="00C014EA"/>
    <w:rsid w:val="00C02643"/>
    <w:rsid w:val="00C04816"/>
    <w:rsid w:val="00C060FE"/>
    <w:rsid w:val="00C07223"/>
    <w:rsid w:val="00C10A2F"/>
    <w:rsid w:val="00C136EC"/>
    <w:rsid w:val="00C152F4"/>
    <w:rsid w:val="00C17307"/>
    <w:rsid w:val="00C17755"/>
    <w:rsid w:val="00C24730"/>
    <w:rsid w:val="00C24915"/>
    <w:rsid w:val="00C25C8B"/>
    <w:rsid w:val="00C25DF6"/>
    <w:rsid w:val="00C30A4F"/>
    <w:rsid w:val="00C30A6E"/>
    <w:rsid w:val="00C328C2"/>
    <w:rsid w:val="00C3300F"/>
    <w:rsid w:val="00C331C0"/>
    <w:rsid w:val="00C335ED"/>
    <w:rsid w:val="00C33C69"/>
    <w:rsid w:val="00C34459"/>
    <w:rsid w:val="00C36F95"/>
    <w:rsid w:val="00C40D86"/>
    <w:rsid w:val="00C4160D"/>
    <w:rsid w:val="00C428E6"/>
    <w:rsid w:val="00C43B8C"/>
    <w:rsid w:val="00C43FDD"/>
    <w:rsid w:val="00C477B1"/>
    <w:rsid w:val="00C47F45"/>
    <w:rsid w:val="00C51329"/>
    <w:rsid w:val="00C51EEC"/>
    <w:rsid w:val="00C54824"/>
    <w:rsid w:val="00C54F73"/>
    <w:rsid w:val="00C61A79"/>
    <w:rsid w:val="00C63C5D"/>
    <w:rsid w:val="00C664D2"/>
    <w:rsid w:val="00C67A6E"/>
    <w:rsid w:val="00C73B86"/>
    <w:rsid w:val="00C74FA7"/>
    <w:rsid w:val="00C75D85"/>
    <w:rsid w:val="00C77DAF"/>
    <w:rsid w:val="00C8533E"/>
    <w:rsid w:val="00C910D4"/>
    <w:rsid w:val="00C914F8"/>
    <w:rsid w:val="00C92907"/>
    <w:rsid w:val="00C93E69"/>
    <w:rsid w:val="00C96FDC"/>
    <w:rsid w:val="00C97993"/>
    <w:rsid w:val="00CB1A47"/>
    <w:rsid w:val="00CB1E12"/>
    <w:rsid w:val="00CB3098"/>
    <w:rsid w:val="00CB39E8"/>
    <w:rsid w:val="00CB457B"/>
    <w:rsid w:val="00CC38AA"/>
    <w:rsid w:val="00CC3955"/>
    <w:rsid w:val="00CC3E9D"/>
    <w:rsid w:val="00CC509C"/>
    <w:rsid w:val="00CC5E7E"/>
    <w:rsid w:val="00CD06FB"/>
    <w:rsid w:val="00CD21EA"/>
    <w:rsid w:val="00CD3F7C"/>
    <w:rsid w:val="00CD66FE"/>
    <w:rsid w:val="00CE092E"/>
    <w:rsid w:val="00CE3D2F"/>
    <w:rsid w:val="00CE4068"/>
    <w:rsid w:val="00CE43D1"/>
    <w:rsid w:val="00CE7F51"/>
    <w:rsid w:val="00CF07AB"/>
    <w:rsid w:val="00CF085B"/>
    <w:rsid w:val="00CF25D0"/>
    <w:rsid w:val="00CF4D0D"/>
    <w:rsid w:val="00CF593A"/>
    <w:rsid w:val="00CF5CE1"/>
    <w:rsid w:val="00D00359"/>
    <w:rsid w:val="00D005B5"/>
    <w:rsid w:val="00D007BF"/>
    <w:rsid w:val="00D01223"/>
    <w:rsid w:val="00D016C7"/>
    <w:rsid w:val="00D01B0A"/>
    <w:rsid w:val="00D05DBA"/>
    <w:rsid w:val="00D05E73"/>
    <w:rsid w:val="00D06BAF"/>
    <w:rsid w:val="00D1265A"/>
    <w:rsid w:val="00D128A2"/>
    <w:rsid w:val="00D14F4B"/>
    <w:rsid w:val="00D21AC0"/>
    <w:rsid w:val="00D21D92"/>
    <w:rsid w:val="00D2203E"/>
    <w:rsid w:val="00D22661"/>
    <w:rsid w:val="00D2287F"/>
    <w:rsid w:val="00D34EC6"/>
    <w:rsid w:val="00D406D7"/>
    <w:rsid w:val="00D41C37"/>
    <w:rsid w:val="00D46861"/>
    <w:rsid w:val="00D510C6"/>
    <w:rsid w:val="00D60551"/>
    <w:rsid w:val="00D658FE"/>
    <w:rsid w:val="00D668B4"/>
    <w:rsid w:val="00D72E56"/>
    <w:rsid w:val="00D74844"/>
    <w:rsid w:val="00D851B6"/>
    <w:rsid w:val="00D8638E"/>
    <w:rsid w:val="00D86AA8"/>
    <w:rsid w:val="00D87219"/>
    <w:rsid w:val="00D91145"/>
    <w:rsid w:val="00D91729"/>
    <w:rsid w:val="00D9196F"/>
    <w:rsid w:val="00D952CA"/>
    <w:rsid w:val="00DA0E94"/>
    <w:rsid w:val="00DA0F34"/>
    <w:rsid w:val="00DA142F"/>
    <w:rsid w:val="00DA2DA0"/>
    <w:rsid w:val="00DA4644"/>
    <w:rsid w:val="00DA5DB4"/>
    <w:rsid w:val="00DA67DB"/>
    <w:rsid w:val="00DB2ADF"/>
    <w:rsid w:val="00DC2D2D"/>
    <w:rsid w:val="00DC5540"/>
    <w:rsid w:val="00DC5688"/>
    <w:rsid w:val="00DC6DA4"/>
    <w:rsid w:val="00DD0541"/>
    <w:rsid w:val="00DD091E"/>
    <w:rsid w:val="00DD1CB7"/>
    <w:rsid w:val="00DD387F"/>
    <w:rsid w:val="00DD4D4F"/>
    <w:rsid w:val="00DD6204"/>
    <w:rsid w:val="00DE14DE"/>
    <w:rsid w:val="00DE1D8A"/>
    <w:rsid w:val="00DE2F52"/>
    <w:rsid w:val="00DE42CC"/>
    <w:rsid w:val="00DF2E3D"/>
    <w:rsid w:val="00DF4017"/>
    <w:rsid w:val="00DF4815"/>
    <w:rsid w:val="00DF65C5"/>
    <w:rsid w:val="00DF68FE"/>
    <w:rsid w:val="00E000C4"/>
    <w:rsid w:val="00E00A55"/>
    <w:rsid w:val="00E01D1F"/>
    <w:rsid w:val="00E020D6"/>
    <w:rsid w:val="00E03843"/>
    <w:rsid w:val="00E053B3"/>
    <w:rsid w:val="00E07968"/>
    <w:rsid w:val="00E118DD"/>
    <w:rsid w:val="00E1301B"/>
    <w:rsid w:val="00E132A6"/>
    <w:rsid w:val="00E13AC7"/>
    <w:rsid w:val="00E14AAA"/>
    <w:rsid w:val="00E14CBA"/>
    <w:rsid w:val="00E15B2F"/>
    <w:rsid w:val="00E209CC"/>
    <w:rsid w:val="00E26B56"/>
    <w:rsid w:val="00E272B6"/>
    <w:rsid w:val="00E361D2"/>
    <w:rsid w:val="00E37A61"/>
    <w:rsid w:val="00E40934"/>
    <w:rsid w:val="00E40B70"/>
    <w:rsid w:val="00E42EB0"/>
    <w:rsid w:val="00E443C8"/>
    <w:rsid w:val="00E45330"/>
    <w:rsid w:val="00E469E4"/>
    <w:rsid w:val="00E509DA"/>
    <w:rsid w:val="00E525CC"/>
    <w:rsid w:val="00E560C0"/>
    <w:rsid w:val="00E60893"/>
    <w:rsid w:val="00E6276E"/>
    <w:rsid w:val="00E631C1"/>
    <w:rsid w:val="00E66061"/>
    <w:rsid w:val="00E712FE"/>
    <w:rsid w:val="00E71651"/>
    <w:rsid w:val="00E7281E"/>
    <w:rsid w:val="00E75FAF"/>
    <w:rsid w:val="00E76DF2"/>
    <w:rsid w:val="00E80405"/>
    <w:rsid w:val="00E90F94"/>
    <w:rsid w:val="00E920BA"/>
    <w:rsid w:val="00E92315"/>
    <w:rsid w:val="00E93615"/>
    <w:rsid w:val="00E940B8"/>
    <w:rsid w:val="00E96DF2"/>
    <w:rsid w:val="00EB145B"/>
    <w:rsid w:val="00EB36FC"/>
    <w:rsid w:val="00EB4371"/>
    <w:rsid w:val="00EB7679"/>
    <w:rsid w:val="00EC2B6C"/>
    <w:rsid w:val="00EC4879"/>
    <w:rsid w:val="00EC5540"/>
    <w:rsid w:val="00ED3B37"/>
    <w:rsid w:val="00ED4F8B"/>
    <w:rsid w:val="00ED6584"/>
    <w:rsid w:val="00ED7CF3"/>
    <w:rsid w:val="00EE1368"/>
    <w:rsid w:val="00EE1E2D"/>
    <w:rsid w:val="00EE3F04"/>
    <w:rsid w:val="00EF4AA8"/>
    <w:rsid w:val="00EF6E4C"/>
    <w:rsid w:val="00EF715D"/>
    <w:rsid w:val="00F02305"/>
    <w:rsid w:val="00F10BAB"/>
    <w:rsid w:val="00F21F1E"/>
    <w:rsid w:val="00F24909"/>
    <w:rsid w:val="00F26413"/>
    <w:rsid w:val="00F27CAE"/>
    <w:rsid w:val="00F3165F"/>
    <w:rsid w:val="00F340D8"/>
    <w:rsid w:val="00F40807"/>
    <w:rsid w:val="00F40B35"/>
    <w:rsid w:val="00F459C9"/>
    <w:rsid w:val="00F4789A"/>
    <w:rsid w:val="00F47BA9"/>
    <w:rsid w:val="00F47CCB"/>
    <w:rsid w:val="00F53AD7"/>
    <w:rsid w:val="00F5679E"/>
    <w:rsid w:val="00F57EBB"/>
    <w:rsid w:val="00F60A47"/>
    <w:rsid w:val="00F635F7"/>
    <w:rsid w:val="00F6537A"/>
    <w:rsid w:val="00F67608"/>
    <w:rsid w:val="00F67EC6"/>
    <w:rsid w:val="00F71D9A"/>
    <w:rsid w:val="00F72305"/>
    <w:rsid w:val="00F754D6"/>
    <w:rsid w:val="00F77F52"/>
    <w:rsid w:val="00F839EF"/>
    <w:rsid w:val="00F8512F"/>
    <w:rsid w:val="00F8607E"/>
    <w:rsid w:val="00F92596"/>
    <w:rsid w:val="00F92B15"/>
    <w:rsid w:val="00FA0BB4"/>
    <w:rsid w:val="00FA0D45"/>
    <w:rsid w:val="00FA176F"/>
    <w:rsid w:val="00FA598C"/>
    <w:rsid w:val="00FB24B1"/>
    <w:rsid w:val="00FB2E37"/>
    <w:rsid w:val="00FB3879"/>
    <w:rsid w:val="00FB680C"/>
    <w:rsid w:val="00FB77AA"/>
    <w:rsid w:val="00FC31C6"/>
    <w:rsid w:val="00FC3A2E"/>
    <w:rsid w:val="00FC4003"/>
    <w:rsid w:val="00FC4AE3"/>
    <w:rsid w:val="00FC6B67"/>
    <w:rsid w:val="00FD21AD"/>
    <w:rsid w:val="00FD29C0"/>
    <w:rsid w:val="00FD2AEE"/>
    <w:rsid w:val="00FD4029"/>
    <w:rsid w:val="00FD56E0"/>
    <w:rsid w:val="00FD6963"/>
    <w:rsid w:val="00FE273E"/>
    <w:rsid w:val="00FE5D68"/>
    <w:rsid w:val="00FF2CFE"/>
    <w:rsid w:val="00FF364C"/>
    <w:rsid w:val="00FF4661"/>
    <w:rsid w:val="00FF655B"/>
    <w:rsid w:val="00FF6CC8"/>
    <w:rsid w:val="00FF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614D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1853A6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"/>
    <w:qFormat/>
    <w:rsid w:val="001853A6"/>
    <w:pPr>
      <w:keepNext/>
      <w:jc w:val="center"/>
      <w:outlineLvl w:val="1"/>
    </w:pPr>
    <w:rPr>
      <w:b/>
      <w:spacing w:val="20"/>
      <w:sz w:val="28"/>
      <w:szCs w:val="20"/>
    </w:rPr>
  </w:style>
  <w:style w:type="paragraph" w:styleId="3">
    <w:name w:val="heading 3"/>
    <w:basedOn w:val="a"/>
    <w:next w:val="a"/>
    <w:link w:val="30"/>
    <w:uiPriority w:val="9"/>
    <w:qFormat/>
    <w:rsid w:val="001853A6"/>
    <w:pPr>
      <w:keepNext/>
      <w:spacing w:after="120" w:line="360" w:lineRule="auto"/>
      <w:ind w:firstLine="627"/>
      <w:jc w:val="both"/>
      <w:outlineLvl w:val="2"/>
    </w:pPr>
    <w:rPr>
      <w:sz w:val="27"/>
      <w:u w:val="single"/>
    </w:rPr>
  </w:style>
  <w:style w:type="paragraph" w:styleId="4">
    <w:name w:val="heading 4"/>
    <w:basedOn w:val="a"/>
    <w:next w:val="a"/>
    <w:link w:val="40"/>
    <w:uiPriority w:val="9"/>
    <w:qFormat/>
    <w:rsid w:val="001853A6"/>
    <w:pPr>
      <w:keepNext/>
      <w:spacing w:line="360" w:lineRule="auto"/>
      <w:ind w:firstLine="627"/>
      <w:outlineLvl w:val="3"/>
    </w:pPr>
    <w:rPr>
      <w:sz w:val="28"/>
    </w:rPr>
  </w:style>
  <w:style w:type="paragraph" w:styleId="6">
    <w:name w:val="heading 6"/>
    <w:basedOn w:val="a"/>
    <w:next w:val="a"/>
    <w:link w:val="60"/>
    <w:uiPriority w:val="9"/>
    <w:qFormat/>
    <w:rsid w:val="001853A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1853A6"/>
    <w:rPr>
      <w:rFonts w:cs="Times New Roman"/>
      <w:b/>
      <w:sz w:val="36"/>
    </w:rPr>
  </w:style>
  <w:style w:type="character" w:customStyle="1" w:styleId="20">
    <w:name w:val="Заголовок 2 Знак"/>
    <w:link w:val="2"/>
    <w:uiPriority w:val="9"/>
    <w:locked/>
    <w:rsid w:val="001853A6"/>
    <w:rPr>
      <w:rFonts w:cs="Times New Roman"/>
      <w:b/>
      <w:spacing w:val="20"/>
      <w:sz w:val="28"/>
    </w:rPr>
  </w:style>
  <w:style w:type="character" w:customStyle="1" w:styleId="30">
    <w:name w:val="Заголовок 3 Знак"/>
    <w:link w:val="3"/>
    <w:uiPriority w:val="9"/>
    <w:locked/>
    <w:rsid w:val="001853A6"/>
    <w:rPr>
      <w:rFonts w:cs="Times New Roman"/>
      <w:sz w:val="24"/>
      <w:szCs w:val="24"/>
      <w:u w:val="single"/>
    </w:rPr>
  </w:style>
  <w:style w:type="character" w:customStyle="1" w:styleId="40">
    <w:name w:val="Заголовок 4 Знак"/>
    <w:link w:val="4"/>
    <w:uiPriority w:val="9"/>
    <w:locked/>
    <w:rsid w:val="001853A6"/>
    <w:rPr>
      <w:rFonts w:cs="Times New Roman"/>
      <w:sz w:val="24"/>
      <w:szCs w:val="24"/>
    </w:rPr>
  </w:style>
  <w:style w:type="character" w:customStyle="1" w:styleId="60">
    <w:name w:val="Заголовок 6 Знак"/>
    <w:link w:val="6"/>
    <w:uiPriority w:val="9"/>
    <w:locked/>
    <w:rsid w:val="001853A6"/>
    <w:rPr>
      <w:rFonts w:cs="Times New Roman"/>
      <w:b/>
      <w:bCs/>
      <w:sz w:val="22"/>
      <w:szCs w:val="22"/>
    </w:rPr>
  </w:style>
  <w:style w:type="paragraph" w:styleId="a3">
    <w:name w:val="Title"/>
    <w:basedOn w:val="a"/>
    <w:link w:val="a4"/>
    <w:qFormat/>
    <w:rsid w:val="001853A6"/>
    <w:pPr>
      <w:jc w:val="center"/>
    </w:pPr>
    <w:rPr>
      <w:b/>
      <w:sz w:val="20"/>
      <w:szCs w:val="20"/>
    </w:rPr>
  </w:style>
  <w:style w:type="character" w:customStyle="1" w:styleId="a4">
    <w:name w:val="Название Знак"/>
    <w:link w:val="a3"/>
    <w:locked/>
    <w:rsid w:val="001853A6"/>
    <w:rPr>
      <w:rFonts w:cs="Times New Roman"/>
      <w:b/>
    </w:rPr>
  </w:style>
  <w:style w:type="paragraph" w:styleId="a5">
    <w:name w:val="No Spacing"/>
    <w:uiPriority w:val="1"/>
    <w:qFormat/>
    <w:rsid w:val="001853A6"/>
    <w:pPr>
      <w:ind w:firstLine="567"/>
      <w:jc w:val="both"/>
    </w:pPr>
    <w:rPr>
      <w:rFonts w:ascii="Calibri" w:hAnsi="Calibri"/>
      <w:sz w:val="22"/>
      <w:szCs w:val="22"/>
      <w:lang w:eastAsia="en-US"/>
    </w:rPr>
  </w:style>
  <w:style w:type="paragraph" w:styleId="a6">
    <w:name w:val="List Paragraph"/>
    <w:basedOn w:val="a"/>
    <w:uiPriority w:val="34"/>
    <w:qFormat/>
    <w:rsid w:val="001853A6"/>
    <w:pPr>
      <w:ind w:left="720"/>
      <w:contextualSpacing/>
      <w:jc w:val="center"/>
    </w:pPr>
    <w:rPr>
      <w:sz w:val="28"/>
    </w:rPr>
  </w:style>
  <w:style w:type="paragraph" w:customStyle="1" w:styleId="ConsPlusNormal">
    <w:name w:val="ConsPlusNormal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ConsPlusNonformat">
    <w:name w:val="ConsPlusNonformat"/>
    <w:uiPriority w:val="99"/>
    <w:rsid w:val="004A65B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rsid w:val="004A65B7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4A65B7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7">
    <w:name w:val="Document Map"/>
    <w:basedOn w:val="a"/>
    <w:link w:val="a8"/>
    <w:uiPriority w:val="99"/>
    <w:semiHidden/>
    <w:unhideWhenUsed/>
    <w:rsid w:val="004A65B7"/>
    <w:rPr>
      <w:rFonts w:ascii="Tahoma" w:hAnsi="Tahoma" w:cs="Tahoma"/>
      <w:sz w:val="16"/>
      <w:szCs w:val="16"/>
    </w:rPr>
  </w:style>
  <w:style w:type="character" w:customStyle="1" w:styleId="a8">
    <w:name w:val="Схема документа Знак"/>
    <w:link w:val="a7"/>
    <w:uiPriority w:val="99"/>
    <w:semiHidden/>
    <w:locked/>
    <w:rsid w:val="004A65B7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nhideWhenUsed/>
    <w:rsid w:val="004E5C5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locked/>
    <w:rsid w:val="004E5C54"/>
    <w:rPr>
      <w:rFonts w:cs="Times New Roman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4E5C5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locked/>
    <w:rsid w:val="004E5C54"/>
    <w:rPr>
      <w:rFonts w:cs="Times New Roman"/>
      <w:sz w:val="24"/>
      <w:szCs w:val="24"/>
    </w:rPr>
  </w:style>
  <w:style w:type="paragraph" w:styleId="ad">
    <w:name w:val="footnote text"/>
    <w:basedOn w:val="a"/>
    <w:link w:val="ae"/>
    <w:uiPriority w:val="99"/>
    <w:rsid w:val="00583DDE"/>
    <w:pPr>
      <w:autoSpaceDE w:val="0"/>
      <w:autoSpaceDN w:val="0"/>
    </w:pPr>
    <w:rPr>
      <w:sz w:val="20"/>
      <w:szCs w:val="20"/>
    </w:rPr>
  </w:style>
  <w:style w:type="character" w:customStyle="1" w:styleId="ae">
    <w:name w:val="Текст сноски Знак"/>
    <w:link w:val="ad"/>
    <w:uiPriority w:val="99"/>
    <w:rsid w:val="00583DDE"/>
    <w:rPr>
      <w:rFonts w:eastAsia="Times New Roman"/>
    </w:rPr>
  </w:style>
  <w:style w:type="character" w:styleId="af">
    <w:name w:val="footnote reference"/>
    <w:uiPriority w:val="99"/>
    <w:rsid w:val="00583DDE"/>
    <w:rPr>
      <w:rFonts w:cs="Times New Roman"/>
      <w:vertAlign w:val="superscript"/>
    </w:rPr>
  </w:style>
  <w:style w:type="table" w:styleId="af0">
    <w:name w:val="Table Grid"/>
    <w:basedOn w:val="a1"/>
    <w:uiPriority w:val="59"/>
    <w:rsid w:val="006029EE"/>
    <w:rPr>
      <w:rFonts w:ascii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Знак"/>
    <w:basedOn w:val="4"/>
    <w:rsid w:val="00853539"/>
    <w:pPr>
      <w:spacing w:before="240" w:after="60" w:line="240" w:lineRule="auto"/>
      <w:ind w:firstLine="0"/>
      <w:jc w:val="center"/>
    </w:pPr>
    <w:rPr>
      <w:b/>
      <w:bCs/>
      <w:szCs w:val="26"/>
    </w:rPr>
  </w:style>
  <w:style w:type="paragraph" w:styleId="31">
    <w:name w:val="Body Text Indent 3"/>
    <w:basedOn w:val="a"/>
    <w:link w:val="32"/>
    <w:uiPriority w:val="99"/>
    <w:unhideWhenUsed/>
    <w:rsid w:val="008A4FBC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uiPriority w:val="99"/>
    <w:rsid w:val="008A4FBC"/>
    <w:rPr>
      <w:rFonts w:eastAsia="Times New Roman"/>
      <w:sz w:val="16"/>
      <w:szCs w:val="16"/>
    </w:rPr>
  </w:style>
  <w:style w:type="paragraph" w:styleId="af2">
    <w:name w:val="Balloon Text"/>
    <w:basedOn w:val="a"/>
    <w:link w:val="af3"/>
    <w:uiPriority w:val="99"/>
    <w:semiHidden/>
    <w:unhideWhenUsed/>
    <w:rsid w:val="002F4533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2F4533"/>
    <w:rPr>
      <w:rFonts w:ascii="Tahoma" w:hAnsi="Tahoma" w:cs="Tahoma"/>
      <w:sz w:val="16"/>
      <w:szCs w:val="16"/>
    </w:rPr>
  </w:style>
  <w:style w:type="paragraph" w:customStyle="1" w:styleId="14-15">
    <w:name w:val="14-15"/>
    <w:basedOn w:val="af4"/>
    <w:rsid w:val="006070ED"/>
    <w:pPr>
      <w:spacing w:after="0" w:line="360" w:lineRule="auto"/>
      <w:ind w:left="0" w:firstLine="709"/>
      <w:jc w:val="both"/>
    </w:pPr>
    <w:rPr>
      <w:bCs/>
      <w:kern w:val="28"/>
      <w:sz w:val="28"/>
    </w:rPr>
  </w:style>
  <w:style w:type="paragraph" w:styleId="af4">
    <w:name w:val="Body Text Indent"/>
    <w:basedOn w:val="a"/>
    <w:link w:val="af5"/>
    <w:uiPriority w:val="99"/>
    <w:semiHidden/>
    <w:unhideWhenUsed/>
    <w:rsid w:val="006070ED"/>
    <w:pPr>
      <w:spacing w:after="120"/>
      <w:ind w:left="283"/>
    </w:pPr>
  </w:style>
  <w:style w:type="character" w:customStyle="1" w:styleId="af5">
    <w:name w:val="Основной текст с отступом Знак"/>
    <w:link w:val="af4"/>
    <w:uiPriority w:val="99"/>
    <w:semiHidden/>
    <w:rsid w:val="006070ED"/>
    <w:rPr>
      <w:sz w:val="24"/>
      <w:szCs w:val="24"/>
    </w:rPr>
  </w:style>
  <w:style w:type="paragraph" w:customStyle="1" w:styleId="ConsNonformat">
    <w:name w:val="ConsNonformat"/>
    <w:rsid w:val="002B6338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af6">
    <w:name w:val="Body Text"/>
    <w:basedOn w:val="a"/>
    <w:link w:val="af7"/>
    <w:rsid w:val="000D0F6C"/>
    <w:pPr>
      <w:spacing w:after="120"/>
    </w:pPr>
    <w:rPr>
      <w:sz w:val="20"/>
      <w:szCs w:val="20"/>
    </w:rPr>
  </w:style>
  <w:style w:type="character" w:customStyle="1" w:styleId="af7">
    <w:name w:val="Основной текст Знак"/>
    <w:basedOn w:val="a0"/>
    <w:link w:val="af6"/>
    <w:rsid w:val="000D0F6C"/>
  </w:style>
  <w:style w:type="paragraph" w:customStyle="1" w:styleId="5">
    <w:name w:val="заголовок 5"/>
    <w:basedOn w:val="a"/>
    <w:rsid w:val="000D0F6C"/>
    <w:pPr>
      <w:keepNext/>
      <w:autoSpaceDE w:val="0"/>
      <w:autoSpaceDN w:val="0"/>
      <w:jc w:val="center"/>
      <w:outlineLvl w:val="4"/>
    </w:pPr>
    <w:rPr>
      <w:sz w:val="28"/>
      <w:szCs w:val="28"/>
      <w:lang w:val="en-US"/>
    </w:rPr>
  </w:style>
  <w:style w:type="paragraph" w:customStyle="1" w:styleId="Style4">
    <w:name w:val="Style4"/>
    <w:basedOn w:val="a"/>
    <w:uiPriority w:val="99"/>
    <w:rsid w:val="000D0F6C"/>
    <w:pPr>
      <w:widowControl w:val="0"/>
      <w:autoSpaceDE w:val="0"/>
      <w:autoSpaceDN w:val="0"/>
      <w:adjustRightInd w:val="0"/>
      <w:spacing w:line="326" w:lineRule="exact"/>
      <w:ind w:firstLine="914"/>
      <w:jc w:val="both"/>
    </w:pPr>
    <w:rPr>
      <w:rFonts w:ascii="MS Reference Sans Serif" w:hAnsi="MS Reference Sans Serif"/>
    </w:rPr>
  </w:style>
  <w:style w:type="character" w:customStyle="1" w:styleId="FontStyle14">
    <w:name w:val="Font Style14"/>
    <w:uiPriority w:val="99"/>
    <w:rsid w:val="000D0F6C"/>
    <w:rPr>
      <w:rFonts w:ascii="Times New Roman" w:hAnsi="Times New Roman" w:cs="Times New Roman"/>
      <w:sz w:val="24"/>
      <w:szCs w:val="24"/>
    </w:rPr>
  </w:style>
  <w:style w:type="paragraph" w:styleId="21">
    <w:name w:val="Body Text 2"/>
    <w:basedOn w:val="a"/>
    <w:link w:val="22"/>
    <w:uiPriority w:val="99"/>
    <w:unhideWhenUsed/>
    <w:rsid w:val="00A240C5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rsid w:val="00A240C5"/>
    <w:rPr>
      <w:sz w:val="24"/>
      <w:szCs w:val="24"/>
    </w:rPr>
  </w:style>
  <w:style w:type="paragraph" w:customStyle="1" w:styleId="11">
    <w:name w:val="Обычный1"/>
    <w:rsid w:val="00A240C5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styleId="af8">
    <w:name w:val="Normal (Web)"/>
    <w:basedOn w:val="a"/>
    <w:rsid w:val="00077C75"/>
    <w:pPr>
      <w:spacing w:before="100" w:beforeAutospacing="1" w:after="100" w:afterAutospacing="1"/>
    </w:pPr>
  </w:style>
  <w:style w:type="paragraph" w:customStyle="1" w:styleId="14-1">
    <w:name w:val="Текст14-1"/>
    <w:aliases w:val="5,Текст 14-1,Стиль12-1,Т-1,текст14"/>
    <w:basedOn w:val="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paragraph" w:styleId="af9">
    <w:name w:val="Plain Text"/>
    <w:basedOn w:val="a"/>
    <w:link w:val="afa"/>
    <w:rsid w:val="00077C75"/>
    <w:pPr>
      <w:spacing w:line="360" w:lineRule="auto"/>
      <w:ind w:firstLine="709"/>
      <w:jc w:val="both"/>
    </w:pPr>
    <w:rPr>
      <w:sz w:val="28"/>
      <w:szCs w:val="20"/>
    </w:rPr>
  </w:style>
  <w:style w:type="character" w:customStyle="1" w:styleId="afa">
    <w:name w:val="Текст Знак"/>
    <w:link w:val="af9"/>
    <w:rsid w:val="00077C75"/>
    <w:rPr>
      <w:sz w:val="28"/>
    </w:rPr>
  </w:style>
  <w:style w:type="paragraph" w:customStyle="1" w:styleId="Style13">
    <w:name w:val="Style13"/>
    <w:basedOn w:val="a"/>
    <w:uiPriority w:val="99"/>
    <w:rsid w:val="00077C75"/>
    <w:pPr>
      <w:widowControl w:val="0"/>
      <w:autoSpaceDE w:val="0"/>
      <w:autoSpaceDN w:val="0"/>
      <w:adjustRightInd w:val="0"/>
    </w:pPr>
  </w:style>
  <w:style w:type="paragraph" w:styleId="afb">
    <w:name w:val="caption"/>
    <w:basedOn w:val="a"/>
    <w:next w:val="a"/>
    <w:qFormat/>
    <w:rsid w:val="00077C75"/>
    <w:pPr>
      <w:ind w:right="1134"/>
      <w:jc w:val="center"/>
    </w:pPr>
    <w:rPr>
      <w:caps/>
      <w:szCs w:val="20"/>
    </w:rPr>
  </w:style>
  <w:style w:type="character" w:customStyle="1" w:styleId="w91">
    <w:name w:val="w91"/>
    <w:rsid w:val="00496080"/>
    <w:rPr>
      <w:b w:val="0"/>
      <w:bCs w:val="0"/>
      <w:i w:val="0"/>
      <w:iCs w:val="0"/>
      <w:strike w:val="0"/>
      <w:dstrike w:val="0"/>
      <w:sz w:val="24"/>
      <w:szCs w:val="24"/>
      <w:u w:val="none"/>
      <w:effect w:val="none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&#1042;&#1077;&#1089;&#1077;&#1083;&#1086;&#1074;&#1089;&#1082;&#1086;&#1077;%20&#1089;&#1077;&#1083;&#1100;&#1089;&#1082;&#1086;&#1077;%20&#1087;&#1086;&#1089;&#1077;&#1083;&#1077;&#1085;&#1080;&#1077;\&#1042;&#1077;&#1089;&#1077;&#1083;&#1086;&#1074;&#1089;&#1082;&#1086;&#1077;%20&#1045;&#1056;%20&#1088;&#1077;&#1075;&#1080;&#1089;&#1090;&#1088;&#1072;&#1094;&#1080;&#1103;\&#1056;&#1045;&#1043;&#1048;&#1057;&#1058;&#1056;&#1040;&#1062;&#1048;&#1071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BBBD4CA-BDA5-4490-92CF-2F5A89E75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РЕГИСТРАЦИЯ</Template>
  <TotalTime>20</TotalTime>
  <Pages>2</Pages>
  <Words>525</Words>
  <Characters>2996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31</cp:revision>
  <cp:lastPrinted>2021-08-12T11:11:00Z</cp:lastPrinted>
  <dcterms:created xsi:type="dcterms:W3CDTF">2026-07-29T11:29:00Z</dcterms:created>
  <dcterms:modified xsi:type="dcterms:W3CDTF">2026-08-14T12:08:00Z</dcterms:modified>
</cp:coreProperties>
</file>